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44712605"/>
        <w:docPartObj>
          <w:docPartGallery w:val="Cover Pages"/>
          <w:docPartUnique/>
        </w:docPartObj>
      </w:sdtPr>
      <w:sdtContent>
        <w:p w14:paraId="008C4D0F" w14:textId="1E172E23" w:rsidR="00244062" w:rsidRPr="00054310" w:rsidRDefault="000F5F4F" w:rsidP="0003627F">
          <w:pPr>
            <w:jc w:val="both"/>
            <w:sectPr w:rsidR="00244062" w:rsidRPr="00054310" w:rsidSect="009E6E91">
              <w:headerReference w:type="default" r:id="rId11"/>
              <w:footerReference w:type="even" r:id="rId12"/>
              <w:footerReference w:type="default" r:id="rId13"/>
              <w:headerReference w:type="first" r:id="rId14"/>
              <w:footerReference w:type="first" r:id="rId15"/>
              <w:type w:val="nextColumn"/>
              <w:pgSz w:w="12240" w:h="15840" w:code="1"/>
              <w:pgMar w:top="1440" w:right="1728" w:bottom="1440" w:left="1440" w:header="706" w:footer="706" w:gutter="0"/>
              <w:pgNumType w:start="2"/>
              <w:cols w:space="708"/>
              <w:titlePg/>
              <w:docGrid w:linePitch="360"/>
            </w:sectPr>
          </w:pPr>
          <w:r>
            <w:rPr>
              <w:noProof/>
            </w:rPr>
            <mc:AlternateContent>
              <mc:Choice Requires="wps">
                <w:drawing>
                  <wp:anchor distT="45720" distB="45720" distL="114300" distR="114300" simplePos="0" relativeHeight="251658242" behindDoc="0" locked="0" layoutInCell="1" allowOverlap="1" wp14:anchorId="3C2EDF84" wp14:editId="32D8AE3E">
                    <wp:simplePos x="0" y="0"/>
                    <wp:positionH relativeFrom="margin">
                      <wp:posOffset>123825</wp:posOffset>
                    </wp:positionH>
                    <wp:positionV relativeFrom="paragraph">
                      <wp:posOffset>4991100</wp:posOffset>
                    </wp:positionV>
                    <wp:extent cx="1095375" cy="27622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solidFill>
                              <a:srgbClr val="004FE1"/>
                            </a:solidFill>
                            <a:ln w="9525">
                              <a:noFill/>
                              <a:miter lim="800000"/>
                              <a:headEnd/>
                              <a:tailEnd/>
                            </a:ln>
                          </wps:spPr>
                          <wps:txbx>
                            <w:txbxContent>
                              <w:p w14:paraId="1629F8B3" w14:textId="07963B69" w:rsidR="00A50D86" w:rsidRPr="00A50D86" w:rsidRDefault="0016254D" w:rsidP="00A50D86">
                                <w:pPr>
                                  <w:spacing w:line="240" w:lineRule="auto"/>
                                  <w:jc w:val="center"/>
                                  <w:rPr>
                                    <w:color w:val="FFFFFF" w:themeColor="background1"/>
                                    <w:sz w:val="24"/>
                                    <w:szCs w:val="24"/>
                                  </w:rPr>
                                </w:pPr>
                                <w:r>
                                  <w:rPr>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EDF84" id="_x0000_t202" coordsize="21600,21600" o:spt="202" path="m,l,21600r21600,l21600,xe">
                    <v:stroke joinstyle="miter"/>
                    <v:path gradientshapeok="t" o:connecttype="rect"/>
                  </v:shapetype>
                  <v:shape id="Zone de texte 2" o:spid="_x0000_s1026" type="#_x0000_t202" style="position:absolute;left:0;text-align:left;margin-left:9.75pt;margin-top:393pt;width:86.25pt;height:21.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" fillcolor="#004fe1" stroked="f">
                    <v:textbox>
                      <w:txbxContent>
                        <w:p w14:paraId="1629F8B3" w14:textId="07963B69" w:rsidR="00A50D86" w:rsidRPr="00A50D86" w:rsidRDefault="0016254D" w:rsidP="00A50D86">
                          <w:pPr>
                            <w:spacing w:line="240" w:lineRule="auto"/>
                            <w:jc w:val="center"/>
                            <w:rPr>
                              <w:color w:val="FFFFFF" w:themeColor="background1"/>
                              <w:sz w:val="24"/>
                              <w:szCs w:val="24"/>
                            </w:rPr>
                          </w:pPr>
                          <w:r>
                            <w:rPr>
                              <w:color w:val="FFFFFF" w:themeColor="background1"/>
                              <w:sz w:val="24"/>
                              <w:szCs w:val="24"/>
                            </w:rPr>
                            <w:t>Date</w:t>
                          </w:r>
                        </w:p>
                      </w:txbxContent>
                    </v:textbox>
                    <w10:wrap type="square" anchorx="margin"/>
                  </v:shape>
                </w:pict>
              </mc:Fallback>
            </mc:AlternateContent>
          </w:r>
          <w:r w:rsidR="00A26506">
            <w:rPr>
              <w:noProof/>
            </w:rPr>
            <w:drawing>
              <wp:anchor distT="0" distB="0" distL="114300" distR="114300" simplePos="0" relativeHeight="251658241" behindDoc="0" locked="0" layoutInCell="1" allowOverlap="1" wp14:anchorId="06B2BB95" wp14:editId="5E9717AA">
                <wp:simplePos x="0" y="0"/>
                <wp:positionH relativeFrom="margin">
                  <wp:posOffset>572191</wp:posOffset>
                </wp:positionH>
                <wp:positionV relativeFrom="paragraph">
                  <wp:posOffset>3223216</wp:posOffset>
                </wp:positionV>
                <wp:extent cx="1221627" cy="1259294"/>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221627" cy="1259294"/>
                        </a:xfrm>
                        <a:prstGeom prst="rect">
                          <a:avLst/>
                        </a:prstGeom>
                      </pic:spPr>
                    </pic:pic>
                  </a:graphicData>
                </a:graphic>
                <wp14:sizeRelH relativeFrom="margin">
                  <wp14:pctWidth>0</wp14:pctWidth>
                </wp14:sizeRelH>
                <wp14:sizeRelV relativeFrom="margin">
                  <wp14:pctHeight>0</wp14:pctHeight>
                </wp14:sizeRelV>
              </wp:anchor>
            </w:drawing>
          </w:r>
          <w:r w:rsidR="00A50D86">
            <w:rPr>
              <w:noProof/>
            </w:rPr>
            <mc:AlternateContent>
              <mc:Choice Requires="wps">
                <w:drawing>
                  <wp:anchor distT="45720" distB="45720" distL="114300" distR="114300" simplePos="0" relativeHeight="251658244" behindDoc="0" locked="0" layoutInCell="1" allowOverlap="1" wp14:anchorId="3D536F25" wp14:editId="2BA86293">
                    <wp:simplePos x="0" y="0"/>
                    <wp:positionH relativeFrom="column">
                      <wp:posOffset>17145</wp:posOffset>
                    </wp:positionH>
                    <wp:positionV relativeFrom="paragraph">
                      <wp:posOffset>6764020</wp:posOffset>
                    </wp:positionV>
                    <wp:extent cx="5257800" cy="50546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05460"/>
                            </a:xfrm>
                            <a:prstGeom prst="rect">
                              <a:avLst/>
                            </a:prstGeom>
                            <a:noFill/>
                            <a:ln w="9525">
                              <a:noFill/>
                              <a:miter lim="800000"/>
                              <a:headEnd/>
                              <a:tailEnd/>
                            </a:ln>
                          </wps:spPr>
                          <wps:txbx>
                            <w:txbxContent>
                              <w:p w14:paraId="097CC086" w14:textId="2AB3C5B5" w:rsidR="00A50D86" w:rsidRPr="00F34403" w:rsidRDefault="0016254D" w:rsidP="00A50D86">
                                <w:pPr>
                                  <w:spacing w:line="240" w:lineRule="auto"/>
                                  <w:rPr>
                                    <w:b/>
                                    <w:bCs/>
                                    <w:color w:val="004FFF"/>
                                    <w:sz w:val="36"/>
                                    <w:szCs w:val="36"/>
                                  </w:rPr>
                                </w:pPr>
                                <w:r>
                                  <w:rPr>
                                    <w:b/>
                                    <w:bCs/>
                                    <w:color w:val="004FFF"/>
                                    <w:sz w:val="36"/>
                                    <w:szCs w:val="36"/>
                                  </w:rPr>
                                  <w:t>Par : Nom de l’</w:t>
                                </w:r>
                                <w:proofErr w:type="spellStart"/>
                                <w:r>
                                  <w:rPr>
                                    <w:b/>
                                    <w:bCs/>
                                    <w:color w:val="004FFF"/>
                                    <w:sz w:val="36"/>
                                    <w:szCs w:val="36"/>
                                  </w:rPr>
                                  <w:t>entrepreneur</w:t>
                                </w:r>
                                <w:r w:rsidR="000F5F4F">
                                  <w:rPr>
                                    <w:b/>
                                    <w:bCs/>
                                    <w:color w:val="004FFF"/>
                                    <w:sz w:val="36"/>
                                    <w:szCs w:val="36"/>
                                  </w:rPr>
                                  <w:t>·e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536F25" id="_x0000_s1027" type="#_x0000_t202" style="position:absolute;left:0;text-align:left;margin-left:1.35pt;margin-top:532.6pt;width:414pt;height:39.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" filled="f" stroked="f">
                    <v:textbox>
                      <w:txbxContent>
                        <w:p w14:paraId="097CC086" w14:textId="2AB3C5B5" w:rsidR="00A50D86" w:rsidRPr="00F34403" w:rsidRDefault="0016254D" w:rsidP="00A50D86">
                          <w:pPr>
                            <w:spacing w:line="240" w:lineRule="auto"/>
                            <w:rPr>
                              <w:b/>
                              <w:bCs/>
                              <w:color w:val="004FFF"/>
                              <w:sz w:val="36"/>
                              <w:szCs w:val="36"/>
                            </w:rPr>
                          </w:pPr>
                          <w:r>
                            <w:rPr>
                              <w:b/>
                              <w:bCs/>
                              <w:color w:val="004FFF"/>
                              <w:sz w:val="36"/>
                              <w:szCs w:val="36"/>
                            </w:rPr>
                            <w:t>Par : Nom de l’</w:t>
                          </w:r>
                          <w:proofErr w:type="spellStart"/>
                          <w:r>
                            <w:rPr>
                              <w:b/>
                              <w:bCs/>
                              <w:color w:val="004FFF"/>
                              <w:sz w:val="36"/>
                              <w:szCs w:val="36"/>
                            </w:rPr>
                            <w:t>entrepreneur</w:t>
                          </w:r>
                          <w:r w:rsidR="000F5F4F">
                            <w:rPr>
                              <w:b/>
                              <w:bCs/>
                              <w:color w:val="004FFF"/>
                              <w:sz w:val="36"/>
                              <w:szCs w:val="36"/>
                            </w:rPr>
                            <w:t>·e</w:t>
                          </w:r>
                          <w:proofErr w:type="spellEnd"/>
                        </w:p>
                      </w:txbxContent>
                    </v:textbox>
                    <w10:wrap type="square"/>
                  </v:shape>
                </w:pict>
              </mc:Fallback>
            </mc:AlternateContent>
          </w:r>
          <w:r w:rsidR="00A50D86">
            <w:rPr>
              <w:noProof/>
            </w:rPr>
            <mc:AlternateContent>
              <mc:Choice Requires="wps">
                <w:drawing>
                  <wp:anchor distT="45720" distB="45720" distL="114300" distR="114300" simplePos="0" relativeHeight="251658243" behindDoc="0" locked="0" layoutInCell="1" allowOverlap="1" wp14:anchorId="3B08C18A" wp14:editId="7922801B">
                    <wp:simplePos x="0" y="0"/>
                    <wp:positionH relativeFrom="column">
                      <wp:posOffset>2540</wp:posOffset>
                    </wp:positionH>
                    <wp:positionV relativeFrom="paragraph">
                      <wp:posOffset>5573395</wp:posOffset>
                    </wp:positionV>
                    <wp:extent cx="5257800" cy="110998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09980"/>
                            </a:xfrm>
                            <a:prstGeom prst="rect">
                              <a:avLst/>
                            </a:prstGeom>
                            <a:noFill/>
                            <a:ln w="9525">
                              <a:noFill/>
                              <a:miter lim="800000"/>
                              <a:headEnd/>
                              <a:tailEnd/>
                            </a:ln>
                          </wps:spPr>
                          <wps:txbx>
                            <w:txbxContent>
                              <w:p w14:paraId="2343D6D7" w14:textId="39260C21" w:rsidR="00A50D86" w:rsidRDefault="0016254D" w:rsidP="00A50D86">
                                <w:pPr>
                                  <w:spacing w:line="800" w:lineRule="exact"/>
                                  <w:rPr>
                                    <w:b/>
                                    <w:bCs/>
                                    <w:color w:val="030A0A"/>
                                    <w:sz w:val="84"/>
                                    <w:szCs w:val="84"/>
                                  </w:rPr>
                                </w:pPr>
                                <w:r>
                                  <w:rPr>
                                    <w:b/>
                                    <w:bCs/>
                                    <w:color w:val="030A0A"/>
                                    <w:sz w:val="84"/>
                                    <w:szCs w:val="84"/>
                                  </w:rPr>
                                  <w:t>Plan</w:t>
                                </w:r>
                              </w:p>
                              <w:p w14:paraId="7C337C32" w14:textId="77B4E687" w:rsidR="0016254D" w:rsidRPr="00F64C72" w:rsidRDefault="0016254D" w:rsidP="00A50D86">
                                <w:pPr>
                                  <w:spacing w:line="800" w:lineRule="exact"/>
                                  <w:rPr>
                                    <w:b/>
                                    <w:bCs/>
                                    <w:color w:val="030A0A"/>
                                    <w:sz w:val="84"/>
                                    <w:szCs w:val="84"/>
                                  </w:rPr>
                                </w:pPr>
                                <w:proofErr w:type="gramStart"/>
                                <w:r>
                                  <w:rPr>
                                    <w:b/>
                                    <w:bCs/>
                                    <w:color w:val="030A0A"/>
                                    <w:sz w:val="84"/>
                                    <w:szCs w:val="84"/>
                                  </w:rPr>
                                  <w:t>d’affaires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8C18A" id="_x0000_s1028" type="#_x0000_t202" style="position:absolute;left:0;text-align:left;margin-left:.2pt;margin-top:438.85pt;width:414pt;height:87.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" filled="f" stroked="f">
                    <v:textbox>
                      <w:txbxContent>
                        <w:p w14:paraId="2343D6D7" w14:textId="39260C21" w:rsidR="00A50D86" w:rsidRDefault="0016254D" w:rsidP="00A50D86">
                          <w:pPr>
                            <w:spacing w:line="800" w:lineRule="exact"/>
                            <w:rPr>
                              <w:b/>
                              <w:bCs/>
                              <w:color w:val="030A0A"/>
                              <w:sz w:val="84"/>
                              <w:szCs w:val="84"/>
                            </w:rPr>
                          </w:pPr>
                          <w:r>
                            <w:rPr>
                              <w:b/>
                              <w:bCs/>
                              <w:color w:val="030A0A"/>
                              <w:sz w:val="84"/>
                              <w:szCs w:val="84"/>
                            </w:rPr>
                            <w:t>Plan</w:t>
                          </w:r>
                        </w:p>
                        <w:p w14:paraId="7C337C32" w14:textId="77B4E687" w:rsidR="0016254D" w:rsidRPr="00F64C72" w:rsidRDefault="0016254D" w:rsidP="00A50D86">
                          <w:pPr>
                            <w:spacing w:line="800" w:lineRule="exact"/>
                            <w:rPr>
                              <w:b/>
                              <w:bCs/>
                              <w:color w:val="030A0A"/>
                              <w:sz w:val="84"/>
                              <w:szCs w:val="84"/>
                            </w:rPr>
                          </w:pPr>
                          <w:proofErr w:type="gramStart"/>
                          <w:r>
                            <w:rPr>
                              <w:b/>
                              <w:bCs/>
                              <w:color w:val="030A0A"/>
                              <w:sz w:val="84"/>
                              <w:szCs w:val="84"/>
                            </w:rPr>
                            <w:t>d’affaires</w:t>
                          </w:r>
                          <w:proofErr w:type="gramEnd"/>
                        </w:p>
                      </w:txbxContent>
                    </v:textbox>
                    <w10:wrap type="square"/>
                  </v:shape>
                </w:pict>
              </mc:Fallback>
            </mc:AlternateContent>
          </w:r>
          <w:r w:rsidR="00244062">
            <w:rPr>
              <w:noProof/>
            </w:rPr>
            <mc:AlternateContent>
              <mc:Choice Requires="wps">
                <w:drawing>
                  <wp:anchor distT="0" distB="0" distL="114300" distR="114300" simplePos="0" relativeHeight="251658240" behindDoc="0" locked="0" layoutInCell="1" allowOverlap="1" wp14:anchorId="6556E976" wp14:editId="52474323">
                    <wp:simplePos x="0" y="0"/>
                    <wp:positionH relativeFrom="margin">
                      <wp:posOffset>-2780937</wp:posOffset>
                    </wp:positionH>
                    <wp:positionV relativeFrom="paragraph">
                      <wp:posOffset>-5941423</wp:posOffset>
                    </wp:positionV>
                    <wp:extent cx="8859982" cy="8859982"/>
                    <wp:effectExtent l="0" t="0" r="0" b="0"/>
                    <wp:wrapNone/>
                    <wp:docPr id="494267700" name="Ellipse 494267700"/>
                    <wp:cNvGraphicFramePr/>
                    <a:graphic xmlns:a="http://schemas.openxmlformats.org/drawingml/2006/main">
                      <a:graphicData uri="http://schemas.microsoft.com/office/word/2010/wordprocessingShape">
                        <wps:wsp>
                          <wps:cNvSpPr/>
                          <wps:spPr>
                            <a:xfrm>
                              <a:off x="0" y="0"/>
                              <a:ext cx="8859982" cy="8859982"/>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v:oval id="Ellipse 494267700" style="position:absolute;margin-left:-218.95pt;margin-top:-467.85pt;width:697.65pt;height:697.65pt;z-index:251686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58D49E6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">
                    <v:fill type="frame" o:title="" recolor="t" rotate="t" r:id="rId19"/>
                    <v:stroke joinstyle="miter"/>
                    <w10:wrap anchorx="margin"/>
                  </v:oval>
                </w:pict>
              </mc:Fallback>
            </mc:AlternateContent>
          </w:r>
        </w:p>
        <w:p w14:paraId="2174ED0D" w14:textId="77777777" w:rsidR="000A3757" w:rsidRDefault="00000000" w:rsidP="0003627F">
          <w:pPr>
            <w:jc w:val="both"/>
            <w:rPr>
              <w:color w:val="000000" w:themeColor="text1"/>
              <w:sz w:val="20"/>
              <w:szCs w:val="20"/>
            </w:rPr>
          </w:pPr>
        </w:p>
      </w:sdtContent>
    </w:sdt>
    <w:sdt>
      <w:sdtPr>
        <w:rPr>
          <w:rFonts w:ascii="Guillon" w:eastAsia="Times New Roman" w:hAnsi="Guillon" w:cs="Times New Roman"/>
          <w:bCs w:val="0"/>
          <w:noProof w:val="0"/>
          <w:color w:val="auto"/>
          <w:sz w:val="22"/>
          <w:szCs w:val="22"/>
          <w:lang w:val="fr-FR" w:eastAsia="fr-CA"/>
        </w:rPr>
        <w:id w:val="1970089926"/>
        <w:docPartObj>
          <w:docPartGallery w:val="Table of Contents"/>
          <w:docPartUnique/>
        </w:docPartObj>
      </w:sdtPr>
      <w:sdtEndPr>
        <w:rPr>
          <w:b/>
          <w:bCs/>
          <w:sz w:val="24"/>
          <w:szCs w:val="24"/>
        </w:rPr>
      </w:sdtEndPr>
      <w:sdtContent>
        <w:p w14:paraId="1DB6D2D5" w14:textId="77777777" w:rsidR="008B69E7" w:rsidRPr="00BF7123" w:rsidRDefault="008B69E7" w:rsidP="0003627F">
          <w:pPr>
            <w:pStyle w:val="En-ttedetabledesmatires"/>
            <w:numPr>
              <w:ilvl w:val="0"/>
              <w:numId w:val="0"/>
            </w:numPr>
            <w:ind w:left="360" w:hanging="360"/>
            <w:jc w:val="both"/>
            <w:rPr>
              <w:b/>
              <w:bCs w:val="0"/>
            </w:rPr>
          </w:pPr>
          <w:r w:rsidRPr="00BF7123">
            <w:rPr>
              <w:b/>
              <w:bCs w:val="0"/>
              <w:lang w:val="fr-FR"/>
            </w:rPr>
            <w:t>Table des matières</w:t>
          </w:r>
        </w:p>
        <w:p w14:paraId="06C027A4" w14:textId="76BA9F0C" w:rsidR="00634A24" w:rsidRDefault="008B69E7">
          <w:pPr>
            <w:pStyle w:val="TM1"/>
            <w:tabs>
              <w:tab w:val="left" w:pos="1113"/>
            </w:tabs>
            <w:rPr>
              <w:rFonts w:asciiTheme="minorHAnsi" w:eastAsiaTheme="minorEastAsia" w:hAnsiTheme="minorHAnsi" w:cstheme="minorBidi"/>
              <w:b w:val="0"/>
              <w:bCs w:val="0"/>
              <w:color w:val="auto"/>
              <w:kern w:val="2"/>
              <w:lang w:val="fr-CA" w:eastAsia="fr-CA"/>
              <w14:ligatures w14:val="standardContextual"/>
            </w:rPr>
          </w:pPr>
          <w:r w:rsidRPr="0086223A">
            <w:fldChar w:fldCharType="begin"/>
          </w:r>
          <w:r w:rsidRPr="0086223A">
            <w:instrText xml:space="preserve"> TOC \o "1-3" \h \z \u </w:instrText>
          </w:r>
          <w:r w:rsidRPr="0086223A">
            <w:fldChar w:fldCharType="separate"/>
          </w:r>
          <w:hyperlink w:anchor="_Toc182227893" w:history="1">
            <w:r w:rsidR="00634A24" w:rsidRPr="00B7680D">
              <w:rPr>
                <w:rStyle w:val="Lienhypertexte"/>
              </w:rPr>
              <w:t>1.</w:t>
            </w:r>
            <w:r w:rsidR="00634A24">
              <w:rPr>
                <w:rFonts w:asciiTheme="minorHAnsi" w:eastAsiaTheme="minorEastAsia" w:hAnsiTheme="minorHAnsi" w:cstheme="minorBidi"/>
                <w:b w:val="0"/>
                <w:bCs w:val="0"/>
                <w:color w:val="auto"/>
                <w:kern w:val="2"/>
                <w:lang w:val="fr-CA" w:eastAsia="fr-CA"/>
                <w14:ligatures w14:val="standardContextual"/>
              </w:rPr>
              <w:tab/>
            </w:r>
            <w:r w:rsidR="00634A24" w:rsidRPr="00B7680D">
              <w:rPr>
                <w:rStyle w:val="Lienhypertexte"/>
              </w:rPr>
              <w:t>SOMMAIRE</w:t>
            </w:r>
            <w:r w:rsidR="00634A24">
              <w:rPr>
                <w:webHidden/>
              </w:rPr>
              <w:tab/>
            </w:r>
            <w:r w:rsidR="00634A24">
              <w:rPr>
                <w:webHidden/>
              </w:rPr>
              <w:fldChar w:fldCharType="begin"/>
            </w:r>
            <w:r w:rsidR="00634A24">
              <w:rPr>
                <w:webHidden/>
              </w:rPr>
              <w:instrText xml:space="preserve"> PAGEREF _Toc182227893 \h </w:instrText>
            </w:r>
            <w:r w:rsidR="00634A24">
              <w:rPr>
                <w:webHidden/>
              </w:rPr>
            </w:r>
            <w:r w:rsidR="00634A24">
              <w:rPr>
                <w:webHidden/>
              </w:rPr>
              <w:fldChar w:fldCharType="separate"/>
            </w:r>
            <w:r w:rsidR="006F1316">
              <w:rPr>
                <w:webHidden/>
              </w:rPr>
              <w:t>2</w:t>
            </w:r>
            <w:r w:rsidR="00634A24">
              <w:rPr>
                <w:webHidden/>
              </w:rPr>
              <w:fldChar w:fldCharType="end"/>
            </w:r>
          </w:hyperlink>
        </w:p>
        <w:p w14:paraId="14BD6CA9" w14:textId="406433B3"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894" w:history="1">
            <w:r w:rsidRPr="00B7680D">
              <w:rPr>
                <w:rStyle w:val="Lienhypertexte"/>
                <w:noProof/>
              </w:rPr>
              <w:t>1.1 Objectifs du projet</w:t>
            </w:r>
            <w:r>
              <w:rPr>
                <w:noProof/>
                <w:webHidden/>
              </w:rPr>
              <w:tab/>
            </w:r>
            <w:r>
              <w:rPr>
                <w:noProof/>
                <w:webHidden/>
              </w:rPr>
              <w:fldChar w:fldCharType="begin"/>
            </w:r>
            <w:r>
              <w:rPr>
                <w:noProof/>
                <w:webHidden/>
              </w:rPr>
              <w:instrText xml:space="preserve"> PAGEREF _Toc182227894 \h </w:instrText>
            </w:r>
            <w:r>
              <w:rPr>
                <w:noProof/>
                <w:webHidden/>
              </w:rPr>
            </w:r>
            <w:r>
              <w:rPr>
                <w:noProof/>
                <w:webHidden/>
              </w:rPr>
              <w:fldChar w:fldCharType="separate"/>
            </w:r>
            <w:r w:rsidR="006F1316">
              <w:rPr>
                <w:noProof/>
                <w:webHidden/>
              </w:rPr>
              <w:t>2</w:t>
            </w:r>
            <w:r>
              <w:rPr>
                <w:noProof/>
                <w:webHidden/>
              </w:rPr>
              <w:fldChar w:fldCharType="end"/>
            </w:r>
          </w:hyperlink>
        </w:p>
        <w:p w14:paraId="41FE5E12" w14:textId="732D4967"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895" w:history="1">
            <w:r w:rsidRPr="00B7680D">
              <w:rPr>
                <w:rStyle w:val="Lienhypertexte"/>
                <w:noProof/>
              </w:rPr>
              <w:t>1.2 Équipe &amp; personnes-ressources</w:t>
            </w:r>
            <w:r>
              <w:rPr>
                <w:noProof/>
                <w:webHidden/>
              </w:rPr>
              <w:tab/>
            </w:r>
            <w:r>
              <w:rPr>
                <w:noProof/>
                <w:webHidden/>
              </w:rPr>
              <w:fldChar w:fldCharType="begin"/>
            </w:r>
            <w:r>
              <w:rPr>
                <w:noProof/>
                <w:webHidden/>
              </w:rPr>
              <w:instrText xml:space="preserve"> PAGEREF _Toc182227895 \h </w:instrText>
            </w:r>
            <w:r>
              <w:rPr>
                <w:noProof/>
                <w:webHidden/>
              </w:rPr>
            </w:r>
            <w:r>
              <w:rPr>
                <w:noProof/>
                <w:webHidden/>
              </w:rPr>
              <w:fldChar w:fldCharType="separate"/>
            </w:r>
            <w:r w:rsidR="006F1316">
              <w:rPr>
                <w:noProof/>
                <w:webHidden/>
              </w:rPr>
              <w:t>2</w:t>
            </w:r>
            <w:r>
              <w:rPr>
                <w:noProof/>
                <w:webHidden/>
              </w:rPr>
              <w:fldChar w:fldCharType="end"/>
            </w:r>
          </w:hyperlink>
        </w:p>
        <w:p w14:paraId="566BA7BD" w14:textId="7E35EE3C"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896" w:history="1">
            <w:r w:rsidRPr="00B7680D">
              <w:rPr>
                <w:rStyle w:val="Lienhypertexte"/>
                <w:noProof/>
              </w:rPr>
              <w:t>1.3 Produits &amp; services</w:t>
            </w:r>
            <w:r>
              <w:rPr>
                <w:noProof/>
                <w:webHidden/>
              </w:rPr>
              <w:tab/>
            </w:r>
            <w:r>
              <w:rPr>
                <w:noProof/>
                <w:webHidden/>
              </w:rPr>
              <w:fldChar w:fldCharType="begin"/>
            </w:r>
            <w:r>
              <w:rPr>
                <w:noProof/>
                <w:webHidden/>
              </w:rPr>
              <w:instrText xml:space="preserve"> PAGEREF _Toc182227896 \h </w:instrText>
            </w:r>
            <w:r>
              <w:rPr>
                <w:noProof/>
                <w:webHidden/>
              </w:rPr>
            </w:r>
            <w:r>
              <w:rPr>
                <w:noProof/>
                <w:webHidden/>
              </w:rPr>
              <w:fldChar w:fldCharType="separate"/>
            </w:r>
            <w:r w:rsidR="006F1316">
              <w:rPr>
                <w:noProof/>
                <w:webHidden/>
              </w:rPr>
              <w:t>2</w:t>
            </w:r>
            <w:r>
              <w:rPr>
                <w:noProof/>
                <w:webHidden/>
              </w:rPr>
              <w:fldChar w:fldCharType="end"/>
            </w:r>
          </w:hyperlink>
        </w:p>
        <w:p w14:paraId="7B0ED745" w14:textId="2EF1AB29"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897" w:history="1">
            <w:r w:rsidRPr="00B7680D">
              <w:rPr>
                <w:rStyle w:val="Lienhypertexte"/>
                <w:noProof/>
              </w:rPr>
              <w:t>1.4 Coût de projet</w:t>
            </w:r>
            <w:r>
              <w:rPr>
                <w:noProof/>
                <w:webHidden/>
              </w:rPr>
              <w:tab/>
            </w:r>
            <w:r>
              <w:rPr>
                <w:noProof/>
                <w:webHidden/>
              </w:rPr>
              <w:fldChar w:fldCharType="begin"/>
            </w:r>
            <w:r>
              <w:rPr>
                <w:noProof/>
                <w:webHidden/>
              </w:rPr>
              <w:instrText xml:space="preserve"> PAGEREF _Toc182227897 \h </w:instrText>
            </w:r>
            <w:r>
              <w:rPr>
                <w:noProof/>
                <w:webHidden/>
              </w:rPr>
            </w:r>
            <w:r>
              <w:rPr>
                <w:noProof/>
                <w:webHidden/>
              </w:rPr>
              <w:fldChar w:fldCharType="separate"/>
            </w:r>
            <w:r w:rsidR="006F1316">
              <w:rPr>
                <w:noProof/>
                <w:webHidden/>
              </w:rPr>
              <w:t>2</w:t>
            </w:r>
            <w:r>
              <w:rPr>
                <w:noProof/>
                <w:webHidden/>
              </w:rPr>
              <w:fldChar w:fldCharType="end"/>
            </w:r>
          </w:hyperlink>
        </w:p>
        <w:p w14:paraId="03657B90" w14:textId="1F3481CC"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898" w:history="1">
            <w:r w:rsidRPr="00B7680D">
              <w:rPr>
                <w:rStyle w:val="Lienhypertexte"/>
                <w:noProof/>
              </w:rPr>
              <w:t>1.5 Échéancier</w:t>
            </w:r>
            <w:r>
              <w:rPr>
                <w:noProof/>
                <w:webHidden/>
              </w:rPr>
              <w:tab/>
            </w:r>
            <w:r>
              <w:rPr>
                <w:noProof/>
                <w:webHidden/>
              </w:rPr>
              <w:fldChar w:fldCharType="begin"/>
            </w:r>
            <w:r>
              <w:rPr>
                <w:noProof/>
                <w:webHidden/>
              </w:rPr>
              <w:instrText xml:space="preserve"> PAGEREF _Toc182227898 \h </w:instrText>
            </w:r>
            <w:r>
              <w:rPr>
                <w:noProof/>
                <w:webHidden/>
              </w:rPr>
            </w:r>
            <w:r>
              <w:rPr>
                <w:noProof/>
                <w:webHidden/>
              </w:rPr>
              <w:fldChar w:fldCharType="separate"/>
            </w:r>
            <w:r w:rsidR="006F1316">
              <w:rPr>
                <w:noProof/>
                <w:webHidden/>
              </w:rPr>
              <w:t>3</w:t>
            </w:r>
            <w:r>
              <w:rPr>
                <w:noProof/>
                <w:webHidden/>
              </w:rPr>
              <w:fldChar w:fldCharType="end"/>
            </w:r>
          </w:hyperlink>
        </w:p>
        <w:p w14:paraId="674202C6" w14:textId="6C893861" w:rsidR="00634A24" w:rsidRDefault="00634A24">
          <w:pPr>
            <w:pStyle w:val="TM1"/>
            <w:tabs>
              <w:tab w:val="left" w:pos="1113"/>
            </w:tabs>
            <w:rPr>
              <w:rFonts w:asciiTheme="minorHAnsi" w:eastAsiaTheme="minorEastAsia" w:hAnsiTheme="minorHAnsi" w:cstheme="minorBidi"/>
              <w:b w:val="0"/>
              <w:bCs w:val="0"/>
              <w:color w:val="auto"/>
              <w:kern w:val="2"/>
              <w:lang w:val="fr-CA" w:eastAsia="fr-CA"/>
              <w14:ligatures w14:val="standardContextual"/>
            </w:rPr>
          </w:pPr>
          <w:hyperlink w:anchor="_Toc182227899" w:history="1">
            <w:r w:rsidRPr="00B7680D">
              <w:rPr>
                <w:rStyle w:val="Lienhypertexte"/>
              </w:rPr>
              <w:t>2.</w:t>
            </w:r>
            <w:r>
              <w:rPr>
                <w:rFonts w:asciiTheme="minorHAnsi" w:eastAsiaTheme="minorEastAsia" w:hAnsiTheme="minorHAnsi" w:cstheme="minorBidi"/>
                <w:b w:val="0"/>
                <w:bCs w:val="0"/>
                <w:color w:val="auto"/>
                <w:kern w:val="2"/>
                <w:lang w:val="fr-CA" w:eastAsia="fr-CA"/>
                <w14:ligatures w14:val="standardContextual"/>
              </w:rPr>
              <w:tab/>
            </w:r>
            <w:r w:rsidRPr="00B7680D">
              <w:rPr>
                <w:rStyle w:val="Lienhypertexte"/>
              </w:rPr>
              <w:t>PRÉSENTATION DE L’ENTREPRISE</w:t>
            </w:r>
            <w:r>
              <w:rPr>
                <w:webHidden/>
              </w:rPr>
              <w:tab/>
            </w:r>
            <w:r>
              <w:rPr>
                <w:webHidden/>
              </w:rPr>
              <w:fldChar w:fldCharType="begin"/>
            </w:r>
            <w:r>
              <w:rPr>
                <w:webHidden/>
              </w:rPr>
              <w:instrText xml:space="preserve"> PAGEREF _Toc182227899 \h </w:instrText>
            </w:r>
            <w:r>
              <w:rPr>
                <w:webHidden/>
              </w:rPr>
            </w:r>
            <w:r>
              <w:rPr>
                <w:webHidden/>
              </w:rPr>
              <w:fldChar w:fldCharType="separate"/>
            </w:r>
            <w:r w:rsidR="006F1316">
              <w:rPr>
                <w:webHidden/>
              </w:rPr>
              <w:t>3</w:t>
            </w:r>
            <w:r>
              <w:rPr>
                <w:webHidden/>
              </w:rPr>
              <w:fldChar w:fldCharType="end"/>
            </w:r>
          </w:hyperlink>
        </w:p>
        <w:p w14:paraId="6A71605C" w14:textId="58500062"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0" w:history="1">
            <w:r w:rsidRPr="00B7680D">
              <w:rPr>
                <w:rStyle w:val="Lienhypertexte"/>
                <w:noProof/>
              </w:rPr>
              <w:t xml:space="preserve">2.1 </w:t>
            </w:r>
            <w:r w:rsidR="00147AB8">
              <w:rPr>
                <w:rStyle w:val="Lienhypertexte"/>
                <w:noProof/>
              </w:rPr>
              <w:t>D</w:t>
            </w:r>
            <w:r w:rsidRPr="00B7680D">
              <w:rPr>
                <w:rStyle w:val="Lienhypertexte"/>
                <w:noProof/>
              </w:rPr>
              <w:t>escription de l’entreprise</w:t>
            </w:r>
            <w:r>
              <w:rPr>
                <w:noProof/>
                <w:webHidden/>
              </w:rPr>
              <w:tab/>
            </w:r>
            <w:r>
              <w:rPr>
                <w:noProof/>
                <w:webHidden/>
              </w:rPr>
              <w:fldChar w:fldCharType="begin"/>
            </w:r>
            <w:r>
              <w:rPr>
                <w:noProof/>
                <w:webHidden/>
              </w:rPr>
              <w:instrText xml:space="preserve"> PAGEREF _Toc182227900 \h </w:instrText>
            </w:r>
            <w:r>
              <w:rPr>
                <w:noProof/>
                <w:webHidden/>
              </w:rPr>
            </w:r>
            <w:r>
              <w:rPr>
                <w:noProof/>
                <w:webHidden/>
              </w:rPr>
              <w:fldChar w:fldCharType="separate"/>
            </w:r>
            <w:r w:rsidR="006F1316">
              <w:rPr>
                <w:noProof/>
                <w:webHidden/>
              </w:rPr>
              <w:t>3</w:t>
            </w:r>
            <w:r>
              <w:rPr>
                <w:noProof/>
                <w:webHidden/>
              </w:rPr>
              <w:fldChar w:fldCharType="end"/>
            </w:r>
          </w:hyperlink>
        </w:p>
        <w:p w14:paraId="1A8AA1FC" w14:textId="731910A4"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1" w:history="1">
            <w:r w:rsidRPr="00B7680D">
              <w:rPr>
                <w:rStyle w:val="Lienhypertexte"/>
                <w:noProof/>
              </w:rPr>
              <w:t>2.2 Mission, vision et valeurs</w:t>
            </w:r>
            <w:r>
              <w:rPr>
                <w:noProof/>
                <w:webHidden/>
              </w:rPr>
              <w:tab/>
            </w:r>
            <w:r>
              <w:rPr>
                <w:noProof/>
                <w:webHidden/>
              </w:rPr>
              <w:fldChar w:fldCharType="begin"/>
            </w:r>
            <w:r>
              <w:rPr>
                <w:noProof/>
                <w:webHidden/>
              </w:rPr>
              <w:instrText xml:space="preserve"> PAGEREF _Toc182227901 \h </w:instrText>
            </w:r>
            <w:r>
              <w:rPr>
                <w:noProof/>
                <w:webHidden/>
              </w:rPr>
            </w:r>
            <w:r>
              <w:rPr>
                <w:noProof/>
                <w:webHidden/>
              </w:rPr>
              <w:fldChar w:fldCharType="separate"/>
            </w:r>
            <w:r w:rsidR="006F1316">
              <w:rPr>
                <w:noProof/>
                <w:webHidden/>
              </w:rPr>
              <w:t>3</w:t>
            </w:r>
            <w:r>
              <w:rPr>
                <w:noProof/>
                <w:webHidden/>
              </w:rPr>
              <w:fldChar w:fldCharType="end"/>
            </w:r>
          </w:hyperlink>
        </w:p>
        <w:p w14:paraId="5374FDFD" w14:textId="582143DB" w:rsidR="00634A24" w:rsidRDefault="00634A24">
          <w:pPr>
            <w:pStyle w:val="TM1"/>
            <w:tabs>
              <w:tab w:val="left" w:pos="1113"/>
            </w:tabs>
            <w:rPr>
              <w:rFonts w:asciiTheme="minorHAnsi" w:eastAsiaTheme="minorEastAsia" w:hAnsiTheme="minorHAnsi" w:cstheme="minorBidi"/>
              <w:b w:val="0"/>
              <w:bCs w:val="0"/>
              <w:color w:val="auto"/>
              <w:kern w:val="2"/>
              <w:lang w:val="fr-CA" w:eastAsia="fr-CA"/>
              <w14:ligatures w14:val="standardContextual"/>
            </w:rPr>
          </w:pPr>
          <w:hyperlink w:anchor="_Toc182227902" w:history="1">
            <w:r w:rsidRPr="00B7680D">
              <w:rPr>
                <w:rStyle w:val="Lienhypertexte"/>
              </w:rPr>
              <w:t>3.</w:t>
            </w:r>
            <w:r>
              <w:rPr>
                <w:rFonts w:asciiTheme="minorHAnsi" w:eastAsiaTheme="minorEastAsia" w:hAnsiTheme="minorHAnsi" w:cstheme="minorBidi"/>
                <w:b w:val="0"/>
                <w:bCs w:val="0"/>
                <w:color w:val="auto"/>
                <w:kern w:val="2"/>
                <w:lang w:val="fr-CA" w:eastAsia="fr-CA"/>
                <w14:ligatures w14:val="standardContextual"/>
              </w:rPr>
              <w:tab/>
            </w:r>
            <w:r w:rsidRPr="00B7680D">
              <w:rPr>
                <w:rStyle w:val="Lienhypertexte"/>
              </w:rPr>
              <w:t>ANALYSE DU MARCHÉ</w:t>
            </w:r>
            <w:r>
              <w:rPr>
                <w:webHidden/>
              </w:rPr>
              <w:tab/>
            </w:r>
            <w:r>
              <w:rPr>
                <w:webHidden/>
              </w:rPr>
              <w:fldChar w:fldCharType="begin"/>
            </w:r>
            <w:r>
              <w:rPr>
                <w:webHidden/>
              </w:rPr>
              <w:instrText xml:space="preserve"> PAGEREF _Toc182227902 \h </w:instrText>
            </w:r>
            <w:r>
              <w:rPr>
                <w:webHidden/>
              </w:rPr>
            </w:r>
            <w:r>
              <w:rPr>
                <w:webHidden/>
              </w:rPr>
              <w:fldChar w:fldCharType="separate"/>
            </w:r>
            <w:r w:rsidR="006F1316">
              <w:rPr>
                <w:webHidden/>
              </w:rPr>
              <w:t>4</w:t>
            </w:r>
            <w:r>
              <w:rPr>
                <w:webHidden/>
              </w:rPr>
              <w:fldChar w:fldCharType="end"/>
            </w:r>
          </w:hyperlink>
        </w:p>
        <w:p w14:paraId="4A40AAA7" w14:textId="0383C85F"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3" w:history="1">
            <w:r w:rsidRPr="00B7680D">
              <w:rPr>
                <w:rStyle w:val="Lienhypertexte"/>
                <w:noProof/>
              </w:rPr>
              <w:t>3.1 Tendances du secteur</w:t>
            </w:r>
            <w:r>
              <w:rPr>
                <w:noProof/>
                <w:webHidden/>
              </w:rPr>
              <w:tab/>
            </w:r>
            <w:r>
              <w:rPr>
                <w:noProof/>
                <w:webHidden/>
              </w:rPr>
              <w:fldChar w:fldCharType="begin"/>
            </w:r>
            <w:r>
              <w:rPr>
                <w:noProof/>
                <w:webHidden/>
              </w:rPr>
              <w:instrText xml:space="preserve"> PAGEREF _Toc182227903 \h </w:instrText>
            </w:r>
            <w:r>
              <w:rPr>
                <w:noProof/>
                <w:webHidden/>
              </w:rPr>
            </w:r>
            <w:r>
              <w:rPr>
                <w:noProof/>
                <w:webHidden/>
              </w:rPr>
              <w:fldChar w:fldCharType="separate"/>
            </w:r>
            <w:r w:rsidR="006F1316">
              <w:rPr>
                <w:noProof/>
                <w:webHidden/>
              </w:rPr>
              <w:t>4</w:t>
            </w:r>
            <w:r>
              <w:rPr>
                <w:noProof/>
                <w:webHidden/>
              </w:rPr>
              <w:fldChar w:fldCharType="end"/>
            </w:r>
          </w:hyperlink>
        </w:p>
        <w:p w14:paraId="2DDF970B" w14:textId="39676D24"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4" w:history="1">
            <w:r w:rsidRPr="00B7680D">
              <w:rPr>
                <w:rStyle w:val="Lienhypertexte"/>
                <w:noProof/>
              </w:rPr>
              <w:t xml:space="preserve">3.2 Réglementation </w:t>
            </w:r>
            <w:r w:rsidR="00D66CA2">
              <w:rPr>
                <w:rStyle w:val="Lienhypertexte"/>
                <w:noProof/>
              </w:rPr>
              <w:t>g</w:t>
            </w:r>
            <w:r w:rsidRPr="00B7680D">
              <w:rPr>
                <w:rStyle w:val="Lienhypertexte"/>
                <w:noProof/>
              </w:rPr>
              <w:t>ouvernementale</w:t>
            </w:r>
            <w:r>
              <w:rPr>
                <w:noProof/>
                <w:webHidden/>
              </w:rPr>
              <w:tab/>
            </w:r>
            <w:r>
              <w:rPr>
                <w:noProof/>
                <w:webHidden/>
              </w:rPr>
              <w:fldChar w:fldCharType="begin"/>
            </w:r>
            <w:r>
              <w:rPr>
                <w:noProof/>
                <w:webHidden/>
              </w:rPr>
              <w:instrText xml:space="preserve"> PAGEREF _Toc182227904 \h </w:instrText>
            </w:r>
            <w:r>
              <w:rPr>
                <w:noProof/>
                <w:webHidden/>
              </w:rPr>
            </w:r>
            <w:r>
              <w:rPr>
                <w:noProof/>
                <w:webHidden/>
              </w:rPr>
              <w:fldChar w:fldCharType="separate"/>
            </w:r>
            <w:r w:rsidR="006F1316">
              <w:rPr>
                <w:noProof/>
                <w:webHidden/>
              </w:rPr>
              <w:t>4</w:t>
            </w:r>
            <w:r>
              <w:rPr>
                <w:noProof/>
                <w:webHidden/>
              </w:rPr>
              <w:fldChar w:fldCharType="end"/>
            </w:r>
          </w:hyperlink>
        </w:p>
        <w:p w14:paraId="75B25AAF" w14:textId="678C9A36"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5" w:history="1">
            <w:r w:rsidRPr="00B7680D">
              <w:rPr>
                <w:rStyle w:val="Lienhypertexte"/>
                <w:rFonts w:cs="Times New Roman"/>
                <w:noProof/>
              </w:rPr>
              <w:t>3.3 Analyse du marché</w:t>
            </w:r>
            <w:r>
              <w:rPr>
                <w:noProof/>
                <w:webHidden/>
              </w:rPr>
              <w:tab/>
            </w:r>
            <w:r>
              <w:rPr>
                <w:noProof/>
                <w:webHidden/>
              </w:rPr>
              <w:fldChar w:fldCharType="begin"/>
            </w:r>
            <w:r>
              <w:rPr>
                <w:noProof/>
                <w:webHidden/>
              </w:rPr>
              <w:instrText xml:space="preserve"> PAGEREF _Toc182227905 \h </w:instrText>
            </w:r>
            <w:r>
              <w:rPr>
                <w:noProof/>
                <w:webHidden/>
              </w:rPr>
            </w:r>
            <w:r>
              <w:rPr>
                <w:noProof/>
                <w:webHidden/>
              </w:rPr>
              <w:fldChar w:fldCharType="separate"/>
            </w:r>
            <w:r w:rsidR="006F1316">
              <w:rPr>
                <w:noProof/>
                <w:webHidden/>
              </w:rPr>
              <w:t>4</w:t>
            </w:r>
            <w:r>
              <w:rPr>
                <w:noProof/>
                <w:webHidden/>
              </w:rPr>
              <w:fldChar w:fldCharType="end"/>
            </w:r>
          </w:hyperlink>
        </w:p>
        <w:p w14:paraId="564DD5AC" w14:textId="1353DA9A"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6" w:history="1">
            <w:r w:rsidRPr="00B7680D">
              <w:rPr>
                <w:rStyle w:val="Lienhypertexte"/>
                <w:rFonts w:cs="Times New Roman"/>
                <w:noProof/>
              </w:rPr>
              <w:t>3.4 Marché cible</w:t>
            </w:r>
            <w:r>
              <w:rPr>
                <w:noProof/>
                <w:webHidden/>
              </w:rPr>
              <w:tab/>
            </w:r>
            <w:r>
              <w:rPr>
                <w:noProof/>
                <w:webHidden/>
              </w:rPr>
              <w:fldChar w:fldCharType="begin"/>
            </w:r>
            <w:r>
              <w:rPr>
                <w:noProof/>
                <w:webHidden/>
              </w:rPr>
              <w:instrText xml:space="preserve"> PAGEREF _Toc182227906 \h </w:instrText>
            </w:r>
            <w:r>
              <w:rPr>
                <w:noProof/>
                <w:webHidden/>
              </w:rPr>
            </w:r>
            <w:r>
              <w:rPr>
                <w:noProof/>
                <w:webHidden/>
              </w:rPr>
              <w:fldChar w:fldCharType="separate"/>
            </w:r>
            <w:r w:rsidR="006F1316">
              <w:rPr>
                <w:noProof/>
                <w:webHidden/>
              </w:rPr>
              <w:t>4</w:t>
            </w:r>
            <w:r>
              <w:rPr>
                <w:noProof/>
                <w:webHidden/>
              </w:rPr>
              <w:fldChar w:fldCharType="end"/>
            </w:r>
          </w:hyperlink>
        </w:p>
        <w:p w14:paraId="030B091F" w14:textId="05344A75"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7" w:history="1">
            <w:r w:rsidRPr="00B7680D">
              <w:rPr>
                <w:rStyle w:val="Lienhypertexte"/>
                <w:rFonts w:cs="Times New Roman"/>
                <w:noProof/>
              </w:rPr>
              <w:t>3.5 Principaux concurrents</w:t>
            </w:r>
            <w:r>
              <w:rPr>
                <w:noProof/>
                <w:webHidden/>
              </w:rPr>
              <w:tab/>
            </w:r>
            <w:r>
              <w:rPr>
                <w:noProof/>
                <w:webHidden/>
              </w:rPr>
              <w:fldChar w:fldCharType="begin"/>
            </w:r>
            <w:r>
              <w:rPr>
                <w:noProof/>
                <w:webHidden/>
              </w:rPr>
              <w:instrText xml:space="preserve"> PAGEREF _Toc182227907 \h </w:instrText>
            </w:r>
            <w:r>
              <w:rPr>
                <w:noProof/>
                <w:webHidden/>
              </w:rPr>
            </w:r>
            <w:r>
              <w:rPr>
                <w:noProof/>
                <w:webHidden/>
              </w:rPr>
              <w:fldChar w:fldCharType="separate"/>
            </w:r>
            <w:r w:rsidR="006F1316">
              <w:rPr>
                <w:noProof/>
                <w:webHidden/>
              </w:rPr>
              <w:t>5</w:t>
            </w:r>
            <w:r>
              <w:rPr>
                <w:noProof/>
                <w:webHidden/>
              </w:rPr>
              <w:fldChar w:fldCharType="end"/>
            </w:r>
          </w:hyperlink>
        </w:p>
        <w:p w14:paraId="59699160" w14:textId="5804BED6"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08" w:history="1">
            <w:r w:rsidRPr="00B7680D">
              <w:rPr>
                <w:rStyle w:val="Lienhypertexte"/>
                <w:rFonts w:cs="Times New Roman"/>
                <w:noProof/>
              </w:rPr>
              <w:t>3.6 Avantage concurrentiel et facteur de différenciation</w:t>
            </w:r>
            <w:r>
              <w:rPr>
                <w:noProof/>
                <w:webHidden/>
              </w:rPr>
              <w:tab/>
            </w:r>
            <w:r>
              <w:rPr>
                <w:noProof/>
                <w:webHidden/>
              </w:rPr>
              <w:fldChar w:fldCharType="begin"/>
            </w:r>
            <w:r>
              <w:rPr>
                <w:noProof/>
                <w:webHidden/>
              </w:rPr>
              <w:instrText xml:space="preserve"> PAGEREF _Toc182227908 \h </w:instrText>
            </w:r>
            <w:r>
              <w:rPr>
                <w:noProof/>
                <w:webHidden/>
              </w:rPr>
            </w:r>
            <w:r>
              <w:rPr>
                <w:noProof/>
                <w:webHidden/>
              </w:rPr>
              <w:fldChar w:fldCharType="separate"/>
            </w:r>
            <w:r w:rsidR="006F1316">
              <w:rPr>
                <w:noProof/>
                <w:webHidden/>
              </w:rPr>
              <w:t>5</w:t>
            </w:r>
            <w:r>
              <w:rPr>
                <w:noProof/>
                <w:webHidden/>
              </w:rPr>
              <w:fldChar w:fldCharType="end"/>
            </w:r>
          </w:hyperlink>
        </w:p>
        <w:p w14:paraId="41FAE2AC" w14:textId="07DEFE8F" w:rsidR="00634A24" w:rsidRDefault="00634A24">
          <w:pPr>
            <w:pStyle w:val="TM1"/>
            <w:tabs>
              <w:tab w:val="left" w:pos="1113"/>
            </w:tabs>
            <w:rPr>
              <w:rFonts w:asciiTheme="minorHAnsi" w:eastAsiaTheme="minorEastAsia" w:hAnsiTheme="minorHAnsi" w:cstheme="minorBidi"/>
              <w:b w:val="0"/>
              <w:bCs w:val="0"/>
              <w:color w:val="auto"/>
              <w:kern w:val="2"/>
              <w:lang w:val="fr-CA" w:eastAsia="fr-CA"/>
              <w14:ligatures w14:val="standardContextual"/>
            </w:rPr>
          </w:pPr>
          <w:hyperlink w:anchor="_Toc182227909" w:history="1">
            <w:r w:rsidRPr="00B7680D">
              <w:rPr>
                <w:rStyle w:val="Lienhypertexte"/>
              </w:rPr>
              <w:t>4.</w:t>
            </w:r>
            <w:r>
              <w:rPr>
                <w:rFonts w:asciiTheme="minorHAnsi" w:eastAsiaTheme="minorEastAsia" w:hAnsiTheme="minorHAnsi" w:cstheme="minorBidi"/>
                <w:b w:val="0"/>
                <w:bCs w:val="0"/>
                <w:color w:val="auto"/>
                <w:kern w:val="2"/>
                <w:lang w:val="fr-CA" w:eastAsia="fr-CA"/>
                <w14:ligatures w14:val="standardContextual"/>
              </w:rPr>
              <w:tab/>
            </w:r>
            <w:r w:rsidRPr="00B7680D">
              <w:rPr>
                <w:rStyle w:val="Lienhypertexte"/>
              </w:rPr>
              <w:t>INTÉGRATION DE LA DURABILITÉ ET DE L’ÉCONOMIE CIRCULAIRE</w:t>
            </w:r>
            <w:r>
              <w:rPr>
                <w:webHidden/>
              </w:rPr>
              <w:tab/>
            </w:r>
            <w:r>
              <w:rPr>
                <w:webHidden/>
              </w:rPr>
              <w:fldChar w:fldCharType="begin"/>
            </w:r>
            <w:r>
              <w:rPr>
                <w:webHidden/>
              </w:rPr>
              <w:instrText xml:space="preserve"> PAGEREF _Toc182227909 \h </w:instrText>
            </w:r>
            <w:r>
              <w:rPr>
                <w:webHidden/>
              </w:rPr>
            </w:r>
            <w:r>
              <w:rPr>
                <w:webHidden/>
              </w:rPr>
              <w:fldChar w:fldCharType="separate"/>
            </w:r>
            <w:r w:rsidR="006F1316">
              <w:rPr>
                <w:webHidden/>
              </w:rPr>
              <w:t>6</w:t>
            </w:r>
            <w:r>
              <w:rPr>
                <w:webHidden/>
              </w:rPr>
              <w:fldChar w:fldCharType="end"/>
            </w:r>
          </w:hyperlink>
        </w:p>
        <w:p w14:paraId="50D6C650" w14:textId="56A8ED6D"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0" w:history="1">
            <w:r w:rsidRPr="00B7680D">
              <w:rPr>
                <w:rStyle w:val="Lienhypertexte"/>
                <w:noProof/>
              </w:rPr>
              <w:t xml:space="preserve">4.1 Initiatives de </w:t>
            </w:r>
            <w:r w:rsidR="00D66CA2">
              <w:rPr>
                <w:rStyle w:val="Lienhypertexte"/>
                <w:noProof/>
              </w:rPr>
              <w:t>d</w:t>
            </w:r>
            <w:r w:rsidRPr="00B7680D">
              <w:rPr>
                <w:rStyle w:val="Lienhypertexte"/>
                <w:noProof/>
              </w:rPr>
              <w:t>urabilité</w:t>
            </w:r>
            <w:r>
              <w:rPr>
                <w:noProof/>
                <w:webHidden/>
              </w:rPr>
              <w:tab/>
            </w:r>
            <w:r>
              <w:rPr>
                <w:noProof/>
                <w:webHidden/>
              </w:rPr>
              <w:fldChar w:fldCharType="begin"/>
            </w:r>
            <w:r>
              <w:rPr>
                <w:noProof/>
                <w:webHidden/>
              </w:rPr>
              <w:instrText xml:space="preserve"> PAGEREF _Toc182227910 \h </w:instrText>
            </w:r>
            <w:r>
              <w:rPr>
                <w:noProof/>
                <w:webHidden/>
              </w:rPr>
            </w:r>
            <w:r>
              <w:rPr>
                <w:noProof/>
                <w:webHidden/>
              </w:rPr>
              <w:fldChar w:fldCharType="separate"/>
            </w:r>
            <w:r w:rsidR="006F1316">
              <w:rPr>
                <w:noProof/>
                <w:webHidden/>
              </w:rPr>
              <w:t>6</w:t>
            </w:r>
            <w:r>
              <w:rPr>
                <w:noProof/>
                <w:webHidden/>
              </w:rPr>
              <w:fldChar w:fldCharType="end"/>
            </w:r>
          </w:hyperlink>
        </w:p>
        <w:p w14:paraId="5A82BF21" w14:textId="61719E25"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1" w:history="1">
            <w:r w:rsidRPr="00B7680D">
              <w:rPr>
                <w:rStyle w:val="Lienhypertexte"/>
                <w:noProof/>
              </w:rPr>
              <w:t>4.2 Stratégies d'</w:t>
            </w:r>
            <w:r w:rsidR="00D66CA2">
              <w:rPr>
                <w:rStyle w:val="Lienhypertexte"/>
                <w:noProof/>
              </w:rPr>
              <w:t>é</w:t>
            </w:r>
            <w:r w:rsidRPr="00B7680D">
              <w:rPr>
                <w:rStyle w:val="Lienhypertexte"/>
                <w:noProof/>
              </w:rPr>
              <w:t xml:space="preserve">conomie </w:t>
            </w:r>
            <w:r w:rsidR="00D66CA2">
              <w:rPr>
                <w:rStyle w:val="Lienhypertexte"/>
                <w:noProof/>
              </w:rPr>
              <w:t>c</w:t>
            </w:r>
            <w:r w:rsidRPr="00B7680D">
              <w:rPr>
                <w:rStyle w:val="Lienhypertexte"/>
                <w:noProof/>
              </w:rPr>
              <w:t>irculaire</w:t>
            </w:r>
            <w:r>
              <w:rPr>
                <w:noProof/>
                <w:webHidden/>
              </w:rPr>
              <w:tab/>
            </w:r>
            <w:r>
              <w:rPr>
                <w:noProof/>
                <w:webHidden/>
              </w:rPr>
              <w:fldChar w:fldCharType="begin"/>
            </w:r>
            <w:r>
              <w:rPr>
                <w:noProof/>
                <w:webHidden/>
              </w:rPr>
              <w:instrText xml:space="preserve"> PAGEREF _Toc182227911 \h </w:instrText>
            </w:r>
            <w:r>
              <w:rPr>
                <w:noProof/>
                <w:webHidden/>
              </w:rPr>
            </w:r>
            <w:r>
              <w:rPr>
                <w:noProof/>
                <w:webHidden/>
              </w:rPr>
              <w:fldChar w:fldCharType="separate"/>
            </w:r>
            <w:r w:rsidR="006F1316">
              <w:rPr>
                <w:noProof/>
                <w:webHidden/>
              </w:rPr>
              <w:t>9</w:t>
            </w:r>
            <w:r>
              <w:rPr>
                <w:noProof/>
                <w:webHidden/>
              </w:rPr>
              <w:fldChar w:fldCharType="end"/>
            </w:r>
          </w:hyperlink>
        </w:p>
        <w:p w14:paraId="64EB4D8C" w14:textId="76DADE8F" w:rsidR="00634A24" w:rsidRDefault="00634A24">
          <w:pPr>
            <w:pStyle w:val="TM1"/>
            <w:tabs>
              <w:tab w:val="left" w:pos="1113"/>
            </w:tabs>
            <w:rPr>
              <w:rFonts w:asciiTheme="minorHAnsi" w:eastAsiaTheme="minorEastAsia" w:hAnsiTheme="minorHAnsi" w:cstheme="minorBidi"/>
              <w:b w:val="0"/>
              <w:bCs w:val="0"/>
              <w:color w:val="auto"/>
              <w:kern w:val="2"/>
              <w:lang w:val="fr-CA" w:eastAsia="fr-CA"/>
              <w14:ligatures w14:val="standardContextual"/>
            </w:rPr>
          </w:pPr>
          <w:hyperlink w:anchor="_Toc182227912" w:history="1">
            <w:r w:rsidRPr="00B7680D">
              <w:rPr>
                <w:rStyle w:val="Lienhypertexte"/>
              </w:rPr>
              <w:t>5.</w:t>
            </w:r>
            <w:r>
              <w:rPr>
                <w:rFonts w:asciiTheme="minorHAnsi" w:eastAsiaTheme="minorEastAsia" w:hAnsiTheme="minorHAnsi" w:cstheme="minorBidi"/>
                <w:b w:val="0"/>
                <w:bCs w:val="0"/>
                <w:color w:val="auto"/>
                <w:kern w:val="2"/>
                <w:lang w:val="fr-CA" w:eastAsia="fr-CA"/>
                <w14:ligatures w14:val="standardContextual"/>
              </w:rPr>
              <w:tab/>
            </w:r>
            <w:r w:rsidRPr="00B7680D">
              <w:rPr>
                <w:rStyle w:val="Lienhypertexte"/>
              </w:rPr>
              <w:t>VENTES ET MARKETING</w:t>
            </w:r>
            <w:r>
              <w:rPr>
                <w:webHidden/>
              </w:rPr>
              <w:tab/>
            </w:r>
            <w:r>
              <w:rPr>
                <w:webHidden/>
              </w:rPr>
              <w:fldChar w:fldCharType="begin"/>
            </w:r>
            <w:r>
              <w:rPr>
                <w:webHidden/>
              </w:rPr>
              <w:instrText xml:space="preserve"> PAGEREF _Toc182227912 \h </w:instrText>
            </w:r>
            <w:r>
              <w:rPr>
                <w:webHidden/>
              </w:rPr>
            </w:r>
            <w:r>
              <w:rPr>
                <w:webHidden/>
              </w:rPr>
              <w:fldChar w:fldCharType="separate"/>
            </w:r>
            <w:r w:rsidR="006F1316">
              <w:rPr>
                <w:webHidden/>
              </w:rPr>
              <w:t>11</w:t>
            </w:r>
            <w:r>
              <w:rPr>
                <w:webHidden/>
              </w:rPr>
              <w:fldChar w:fldCharType="end"/>
            </w:r>
          </w:hyperlink>
        </w:p>
        <w:p w14:paraId="320AD7AA" w14:textId="1C3F7293"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3" w:history="1">
            <w:r w:rsidRPr="00B7680D">
              <w:rPr>
                <w:rStyle w:val="Lienhypertexte"/>
                <w:noProof/>
              </w:rPr>
              <w:t>5.1 Stratégie de vente</w:t>
            </w:r>
            <w:r>
              <w:rPr>
                <w:noProof/>
                <w:webHidden/>
              </w:rPr>
              <w:tab/>
            </w:r>
            <w:r>
              <w:rPr>
                <w:noProof/>
                <w:webHidden/>
              </w:rPr>
              <w:fldChar w:fldCharType="begin"/>
            </w:r>
            <w:r>
              <w:rPr>
                <w:noProof/>
                <w:webHidden/>
              </w:rPr>
              <w:instrText xml:space="preserve"> PAGEREF _Toc182227913 \h </w:instrText>
            </w:r>
            <w:r>
              <w:rPr>
                <w:noProof/>
                <w:webHidden/>
              </w:rPr>
            </w:r>
            <w:r>
              <w:rPr>
                <w:noProof/>
                <w:webHidden/>
              </w:rPr>
              <w:fldChar w:fldCharType="separate"/>
            </w:r>
            <w:r w:rsidR="006F1316">
              <w:rPr>
                <w:noProof/>
                <w:webHidden/>
              </w:rPr>
              <w:t>11</w:t>
            </w:r>
            <w:r>
              <w:rPr>
                <w:noProof/>
                <w:webHidden/>
              </w:rPr>
              <w:fldChar w:fldCharType="end"/>
            </w:r>
          </w:hyperlink>
        </w:p>
        <w:p w14:paraId="65006C7F" w14:textId="31993AF4"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4" w:history="1">
            <w:r w:rsidRPr="00B7680D">
              <w:rPr>
                <w:rStyle w:val="Lienhypertexte"/>
                <w:noProof/>
              </w:rPr>
              <w:t>5.2 Stratégie de marketing</w:t>
            </w:r>
            <w:r>
              <w:rPr>
                <w:noProof/>
                <w:webHidden/>
              </w:rPr>
              <w:tab/>
            </w:r>
            <w:r>
              <w:rPr>
                <w:noProof/>
                <w:webHidden/>
              </w:rPr>
              <w:fldChar w:fldCharType="begin"/>
            </w:r>
            <w:r>
              <w:rPr>
                <w:noProof/>
                <w:webHidden/>
              </w:rPr>
              <w:instrText xml:space="preserve"> PAGEREF _Toc182227914 \h </w:instrText>
            </w:r>
            <w:r>
              <w:rPr>
                <w:noProof/>
                <w:webHidden/>
              </w:rPr>
            </w:r>
            <w:r>
              <w:rPr>
                <w:noProof/>
                <w:webHidden/>
              </w:rPr>
              <w:fldChar w:fldCharType="separate"/>
            </w:r>
            <w:r w:rsidR="006F1316">
              <w:rPr>
                <w:noProof/>
                <w:webHidden/>
              </w:rPr>
              <w:t>11</w:t>
            </w:r>
            <w:r>
              <w:rPr>
                <w:noProof/>
                <w:webHidden/>
              </w:rPr>
              <w:fldChar w:fldCharType="end"/>
            </w:r>
          </w:hyperlink>
        </w:p>
        <w:p w14:paraId="5C4F38E0" w14:textId="28A1AFD9"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5" w:history="1">
            <w:r w:rsidRPr="00B7680D">
              <w:rPr>
                <w:rStyle w:val="Lienhypertexte"/>
                <w:noProof/>
              </w:rPr>
              <w:t>5.3 Engagement client</w:t>
            </w:r>
            <w:r>
              <w:rPr>
                <w:noProof/>
                <w:webHidden/>
              </w:rPr>
              <w:tab/>
            </w:r>
            <w:r>
              <w:rPr>
                <w:noProof/>
                <w:webHidden/>
              </w:rPr>
              <w:fldChar w:fldCharType="begin"/>
            </w:r>
            <w:r>
              <w:rPr>
                <w:noProof/>
                <w:webHidden/>
              </w:rPr>
              <w:instrText xml:space="preserve"> PAGEREF _Toc182227915 \h </w:instrText>
            </w:r>
            <w:r>
              <w:rPr>
                <w:noProof/>
                <w:webHidden/>
              </w:rPr>
            </w:r>
            <w:r>
              <w:rPr>
                <w:noProof/>
                <w:webHidden/>
              </w:rPr>
              <w:fldChar w:fldCharType="separate"/>
            </w:r>
            <w:r w:rsidR="006F1316">
              <w:rPr>
                <w:noProof/>
                <w:webHidden/>
              </w:rPr>
              <w:t>12</w:t>
            </w:r>
            <w:r>
              <w:rPr>
                <w:noProof/>
                <w:webHidden/>
              </w:rPr>
              <w:fldChar w:fldCharType="end"/>
            </w:r>
          </w:hyperlink>
        </w:p>
        <w:p w14:paraId="6645C310" w14:textId="0C174C88"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6" w:history="1">
            <w:r w:rsidRPr="00B7680D">
              <w:rPr>
                <w:rStyle w:val="Lienhypertexte"/>
                <w:noProof/>
              </w:rPr>
              <w:t>5.4 Phase de test, MVP et prot</w:t>
            </w:r>
            <w:r w:rsidR="00B91135">
              <w:rPr>
                <w:rStyle w:val="Lienhypertexte"/>
                <w:noProof/>
              </w:rPr>
              <w:t>o</w:t>
            </w:r>
            <w:r w:rsidRPr="00B7680D">
              <w:rPr>
                <w:rStyle w:val="Lienhypertexte"/>
                <w:noProof/>
              </w:rPr>
              <w:t>type</w:t>
            </w:r>
            <w:r>
              <w:rPr>
                <w:noProof/>
                <w:webHidden/>
              </w:rPr>
              <w:tab/>
            </w:r>
            <w:r>
              <w:rPr>
                <w:noProof/>
                <w:webHidden/>
              </w:rPr>
              <w:fldChar w:fldCharType="begin"/>
            </w:r>
            <w:r>
              <w:rPr>
                <w:noProof/>
                <w:webHidden/>
              </w:rPr>
              <w:instrText xml:space="preserve"> PAGEREF _Toc182227916 \h </w:instrText>
            </w:r>
            <w:r>
              <w:rPr>
                <w:noProof/>
                <w:webHidden/>
              </w:rPr>
            </w:r>
            <w:r>
              <w:rPr>
                <w:noProof/>
                <w:webHidden/>
              </w:rPr>
              <w:fldChar w:fldCharType="separate"/>
            </w:r>
            <w:r w:rsidR="006F1316">
              <w:rPr>
                <w:noProof/>
                <w:webHidden/>
              </w:rPr>
              <w:t>13</w:t>
            </w:r>
            <w:r>
              <w:rPr>
                <w:noProof/>
                <w:webHidden/>
              </w:rPr>
              <w:fldChar w:fldCharType="end"/>
            </w:r>
          </w:hyperlink>
        </w:p>
        <w:p w14:paraId="1D5926EA" w14:textId="45357867" w:rsidR="00634A24" w:rsidRDefault="00634A24">
          <w:pPr>
            <w:pStyle w:val="TM1"/>
            <w:tabs>
              <w:tab w:val="left" w:pos="1113"/>
            </w:tabs>
            <w:rPr>
              <w:rFonts w:asciiTheme="minorHAnsi" w:eastAsiaTheme="minorEastAsia" w:hAnsiTheme="minorHAnsi" w:cstheme="minorBidi"/>
              <w:b w:val="0"/>
              <w:bCs w:val="0"/>
              <w:color w:val="auto"/>
              <w:kern w:val="2"/>
              <w:lang w:val="fr-CA" w:eastAsia="fr-CA"/>
              <w14:ligatures w14:val="standardContextual"/>
            </w:rPr>
          </w:pPr>
          <w:hyperlink w:anchor="_Toc182227917" w:history="1">
            <w:r w:rsidRPr="00B7680D">
              <w:rPr>
                <w:rStyle w:val="Lienhypertexte"/>
              </w:rPr>
              <w:t>6.</w:t>
            </w:r>
            <w:r>
              <w:rPr>
                <w:rFonts w:asciiTheme="minorHAnsi" w:eastAsiaTheme="minorEastAsia" w:hAnsiTheme="minorHAnsi" w:cstheme="minorBidi"/>
                <w:b w:val="0"/>
                <w:bCs w:val="0"/>
                <w:color w:val="auto"/>
                <w:kern w:val="2"/>
                <w:lang w:val="fr-CA" w:eastAsia="fr-CA"/>
                <w14:ligatures w14:val="standardContextual"/>
              </w:rPr>
              <w:tab/>
            </w:r>
            <w:r w:rsidRPr="00B7680D">
              <w:rPr>
                <w:rStyle w:val="Lienhypertexte"/>
              </w:rPr>
              <w:t>PLAN OPÉRATIONNEL</w:t>
            </w:r>
            <w:r>
              <w:rPr>
                <w:webHidden/>
              </w:rPr>
              <w:tab/>
            </w:r>
            <w:r>
              <w:rPr>
                <w:webHidden/>
              </w:rPr>
              <w:fldChar w:fldCharType="begin"/>
            </w:r>
            <w:r>
              <w:rPr>
                <w:webHidden/>
              </w:rPr>
              <w:instrText xml:space="preserve"> PAGEREF _Toc182227917 \h </w:instrText>
            </w:r>
            <w:r>
              <w:rPr>
                <w:webHidden/>
              </w:rPr>
            </w:r>
            <w:r>
              <w:rPr>
                <w:webHidden/>
              </w:rPr>
              <w:fldChar w:fldCharType="separate"/>
            </w:r>
            <w:r w:rsidR="006F1316">
              <w:rPr>
                <w:webHidden/>
              </w:rPr>
              <w:t>13</w:t>
            </w:r>
            <w:r>
              <w:rPr>
                <w:webHidden/>
              </w:rPr>
              <w:fldChar w:fldCharType="end"/>
            </w:r>
          </w:hyperlink>
        </w:p>
        <w:p w14:paraId="00369A48" w14:textId="7F02FB70"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8" w:history="1">
            <w:r w:rsidRPr="00B7680D">
              <w:rPr>
                <w:rStyle w:val="Lienhypertexte"/>
                <w:noProof/>
              </w:rPr>
              <w:t>6.1 Processus</w:t>
            </w:r>
            <w:r>
              <w:rPr>
                <w:noProof/>
                <w:webHidden/>
              </w:rPr>
              <w:tab/>
            </w:r>
            <w:r>
              <w:rPr>
                <w:noProof/>
                <w:webHidden/>
              </w:rPr>
              <w:fldChar w:fldCharType="begin"/>
            </w:r>
            <w:r>
              <w:rPr>
                <w:noProof/>
                <w:webHidden/>
              </w:rPr>
              <w:instrText xml:space="preserve"> PAGEREF _Toc182227918 \h </w:instrText>
            </w:r>
            <w:r>
              <w:rPr>
                <w:noProof/>
                <w:webHidden/>
              </w:rPr>
            </w:r>
            <w:r>
              <w:rPr>
                <w:noProof/>
                <w:webHidden/>
              </w:rPr>
              <w:fldChar w:fldCharType="separate"/>
            </w:r>
            <w:r w:rsidR="006F1316">
              <w:rPr>
                <w:noProof/>
                <w:webHidden/>
              </w:rPr>
              <w:t>13</w:t>
            </w:r>
            <w:r>
              <w:rPr>
                <w:noProof/>
                <w:webHidden/>
              </w:rPr>
              <w:fldChar w:fldCharType="end"/>
            </w:r>
          </w:hyperlink>
        </w:p>
        <w:p w14:paraId="49C96345" w14:textId="1405E42E"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19" w:history="1">
            <w:r w:rsidRPr="00B7680D">
              <w:rPr>
                <w:rStyle w:val="Lienhypertexte"/>
                <w:noProof/>
              </w:rPr>
              <w:t>6.2 Gestion de la chaîne d’approvisionnement</w:t>
            </w:r>
            <w:r>
              <w:rPr>
                <w:noProof/>
                <w:webHidden/>
              </w:rPr>
              <w:tab/>
            </w:r>
            <w:r>
              <w:rPr>
                <w:noProof/>
                <w:webHidden/>
              </w:rPr>
              <w:fldChar w:fldCharType="begin"/>
            </w:r>
            <w:r>
              <w:rPr>
                <w:noProof/>
                <w:webHidden/>
              </w:rPr>
              <w:instrText xml:space="preserve"> PAGEREF _Toc182227919 \h </w:instrText>
            </w:r>
            <w:r>
              <w:rPr>
                <w:noProof/>
                <w:webHidden/>
              </w:rPr>
            </w:r>
            <w:r>
              <w:rPr>
                <w:noProof/>
                <w:webHidden/>
              </w:rPr>
              <w:fldChar w:fldCharType="separate"/>
            </w:r>
            <w:r w:rsidR="006F1316">
              <w:rPr>
                <w:noProof/>
                <w:webHidden/>
              </w:rPr>
              <w:t>13</w:t>
            </w:r>
            <w:r>
              <w:rPr>
                <w:noProof/>
                <w:webHidden/>
              </w:rPr>
              <w:fldChar w:fldCharType="end"/>
            </w:r>
          </w:hyperlink>
        </w:p>
        <w:p w14:paraId="4DF220DD" w14:textId="08099B5D" w:rsidR="00634A24" w:rsidRDefault="00634A24">
          <w:pPr>
            <w:pStyle w:val="TM2"/>
            <w:tabs>
              <w:tab w:val="right" w:leader="dot" w:pos="9062"/>
            </w:tabs>
            <w:rPr>
              <w:rFonts w:asciiTheme="minorHAnsi" w:eastAsiaTheme="minorEastAsia" w:hAnsiTheme="minorHAnsi" w:cstheme="minorBidi"/>
              <w:noProof/>
              <w:kern w:val="2"/>
              <w:sz w:val="24"/>
              <w:szCs w:val="24"/>
              <w:lang w:val="fr-CA" w:eastAsia="fr-CA"/>
              <w14:ligatures w14:val="standardContextual"/>
            </w:rPr>
          </w:pPr>
          <w:hyperlink w:anchor="_Toc182227920" w:history="1">
            <w:r w:rsidRPr="00B7680D">
              <w:rPr>
                <w:rStyle w:val="Lienhypertexte"/>
                <w:noProof/>
              </w:rPr>
              <w:t>6.3 Gestion des opérations</w:t>
            </w:r>
            <w:r>
              <w:rPr>
                <w:noProof/>
                <w:webHidden/>
              </w:rPr>
              <w:tab/>
            </w:r>
            <w:r>
              <w:rPr>
                <w:noProof/>
                <w:webHidden/>
              </w:rPr>
              <w:fldChar w:fldCharType="begin"/>
            </w:r>
            <w:r>
              <w:rPr>
                <w:noProof/>
                <w:webHidden/>
              </w:rPr>
              <w:instrText xml:space="preserve"> PAGEREF _Toc182227920 \h </w:instrText>
            </w:r>
            <w:r>
              <w:rPr>
                <w:noProof/>
                <w:webHidden/>
              </w:rPr>
            </w:r>
            <w:r>
              <w:rPr>
                <w:noProof/>
                <w:webHidden/>
              </w:rPr>
              <w:fldChar w:fldCharType="separate"/>
            </w:r>
            <w:r w:rsidR="006F1316">
              <w:rPr>
                <w:noProof/>
                <w:webHidden/>
              </w:rPr>
              <w:t>14</w:t>
            </w:r>
            <w:r>
              <w:rPr>
                <w:noProof/>
                <w:webHidden/>
              </w:rPr>
              <w:fldChar w:fldCharType="end"/>
            </w:r>
          </w:hyperlink>
        </w:p>
        <w:p w14:paraId="04F3E1F9" w14:textId="5CE39B7F" w:rsidR="008B69E7" w:rsidRPr="0086223A" w:rsidRDefault="008B69E7" w:rsidP="0003627F">
          <w:pPr>
            <w:jc w:val="both"/>
            <w:rPr>
              <w:sz w:val="24"/>
              <w:szCs w:val="24"/>
            </w:rPr>
          </w:pPr>
          <w:r w:rsidRPr="0086223A">
            <w:rPr>
              <w:b/>
              <w:bCs/>
              <w:sz w:val="24"/>
              <w:szCs w:val="24"/>
              <w:lang w:val="fr-FR"/>
            </w:rPr>
            <w:fldChar w:fldCharType="end"/>
          </w:r>
        </w:p>
      </w:sdtContent>
    </w:sdt>
    <w:p w14:paraId="1B30C8A7" w14:textId="77777777" w:rsidR="006F2A09" w:rsidRPr="003A0FFE" w:rsidRDefault="006F2A09" w:rsidP="0003627F">
      <w:pPr>
        <w:jc w:val="both"/>
        <w:sectPr w:rsidR="006F2A09" w:rsidRPr="003A0FFE" w:rsidSect="009E6E91">
          <w:headerReference w:type="default" r:id="rId20"/>
          <w:footerReference w:type="default" r:id="rId21"/>
          <w:type w:val="nextColumn"/>
          <w:pgSz w:w="12240" w:h="15840" w:code="1"/>
          <w:pgMar w:top="1440" w:right="1728" w:bottom="1440" w:left="1440" w:header="288" w:footer="806" w:gutter="0"/>
          <w:pgNumType w:start="1"/>
          <w:cols w:space="720"/>
          <w:docGrid w:linePitch="326"/>
        </w:sectPr>
      </w:pPr>
    </w:p>
    <w:p w14:paraId="58DAD368" w14:textId="7D6863B0" w:rsidR="008931B3" w:rsidRPr="00BE17D9" w:rsidRDefault="00E033AB" w:rsidP="0003627F">
      <w:pPr>
        <w:pStyle w:val="Titre1"/>
        <w:numPr>
          <w:ilvl w:val="0"/>
          <w:numId w:val="20"/>
        </w:numPr>
        <w:jc w:val="both"/>
      </w:pPr>
      <w:bookmarkStart w:id="0" w:name="_Toc182227893"/>
      <w:r>
        <w:lastRenderedPageBreak/>
        <w:t>SOMMAIRE</w:t>
      </w:r>
      <w:bookmarkEnd w:id="0"/>
    </w:p>
    <w:p w14:paraId="16B2ED72" w14:textId="1DA7C096" w:rsidR="0003627F" w:rsidRDefault="0003627F" w:rsidP="0003627F">
      <w:pPr>
        <w:jc w:val="both"/>
      </w:pPr>
      <w:r w:rsidRPr="0003627F">
        <w:t>Le</w:t>
      </w:r>
      <w:r w:rsidR="00E033AB">
        <w:t xml:space="preserve"> sommaire </w:t>
      </w:r>
      <w:r w:rsidRPr="0003627F">
        <w:t>donne un aperçu de votre projet, y compris votre entreprise actuelle ou votre idée d'entreprise, ainsi qu'une explication brève de vos activités.</w:t>
      </w:r>
    </w:p>
    <w:p w14:paraId="5DED351D" w14:textId="5DA55784" w:rsidR="0003627F" w:rsidRPr="00BE17D9" w:rsidRDefault="00AC4C9F" w:rsidP="009B14D7">
      <w:pPr>
        <w:pStyle w:val="Titre2"/>
      </w:pPr>
      <w:bookmarkStart w:id="1" w:name="_Toc182227894"/>
      <w:r>
        <w:t xml:space="preserve">1.1 </w:t>
      </w:r>
      <w:r w:rsidR="002E0B28">
        <w:t>Objectifs du projet</w:t>
      </w:r>
      <w:bookmarkEnd w:id="1"/>
    </w:p>
    <w:p w14:paraId="5816555A" w14:textId="675A9D3B" w:rsidR="00862519" w:rsidRPr="00BE17D9" w:rsidRDefault="0003627F" w:rsidP="0003627F">
      <w:pPr>
        <w:jc w:val="both"/>
      </w:pPr>
      <w:r>
        <w:t>Définissez la nature de votre projet.</w:t>
      </w:r>
      <w:r w:rsidR="00E033AB">
        <w:t xml:space="preserve"> </w:t>
      </w:r>
      <w:r>
        <w:t>Identifiez l'opportunité que vous souhaitez saisir.</w:t>
      </w:r>
      <w:r w:rsidR="00E033AB">
        <w:t xml:space="preserve"> </w:t>
      </w:r>
      <w:r>
        <w:t xml:space="preserve">Définissez </w:t>
      </w:r>
      <w:r w:rsidR="00DA2059">
        <w:t xml:space="preserve">brièvement </w:t>
      </w:r>
      <w:r>
        <w:t>les objectifs de revenus et les échéanciers pour le projet.</w:t>
      </w:r>
      <w:r w:rsidR="00DA2059">
        <w:t xml:space="preserve"> Gardez en tête que ces aspects seront présentés de manière plus exhaustive un peu plus bas dans le document.</w:t>
      </w:r>
    </w:p>
    <w:p w14:paraId="179D875A" w14:textId="470EAAC2" w:rsidR="0003627F" w:rsidRDefault="00AC4C9F" w:rsidP="009B14D7">
      <w:pPr>
        <w:pStyle w:val="Titre2"/>
      </w:pPr>
      <w:bookmarkStart w:id="2" w:name="_Toc182227895"/>
      <w:r>
        <w:t>1.</w:t>
      </w:r>
      <w:r w:rsidR="00FB312B">
        <w:t>2</w:t>
      </w:r>
      <w:r>
        <w:t xml:space="preserve"> </w:t>
      </w:r>
      <w:r w:rsidR="002E0B28">
        <w:t xml:space="preserve">Équipe </w:t>
      </w:r>
      <w:r w:rsidR="36D63D75">
        <w:t>et</w:t>
      </w:r>
      <w:r w:rsidR="002E0B28">
        <w:t xml:space="preserve"> personnes-ressources</w:t>
      </w:r>
      <w:bookmarkEnd w:id="2"/>
    </w:p>
    <w:p w14:paraId="540317AA" w14:textId="09188588" w:rsidR="0003627F" w:rsidRPr="00A75C07" w:rsidRDefault="0003627F" w:rsidP="00194D63">
      <w:r w:rsidRPr="00A75C07">
        <w:t xml:space="preserve">Fournissez des biographies des </w:t>
      </w:r>
      <w:proofErr w:type="spellStart"/>
      <w:r w:rsidRPr="00A75C07">
        <w:t>dirigeant</w:t>
      </w:r>
      <w:r w:rsidR="00CB2186">
        <w:t>·e</w:t>
      </w:r>
      <w:r w:rsidRPr="00A75C07">
        <w:t>s</w:t>
      </w:r>
      <w:proofErr w:type="spellEnd"/>
      <w:r w:rsidRPr="00A75C07">
        <w:t xml:space="preserve"> clés</w:t>
      </w:r>
      <w:r w:rsidR="00A75C07" w:rsidRPr="00A75C07">
        <w:t xml:space="preserve">, mettant </w:t>
      </w:r>
      <w:r w:rsidRPr="00A75C07">
        <w:t>en avant leur</w:t>
      </w:r>
      <w:r w:rsidR="00A75C07" w:rsidRPr="00A75C07">
        <w:t>s expertises, leurs rôles et leurs</w:t>
      </w:r>
      <w:r w:rsidR="00DA2059">
        <w:t xml:space="preserve"> apports</w:t>
      </w:r>
      <w:r w:rsidRPr="00A75C07">
        <w:t>.</w:t>
      </w:r>
      <w:r w:rsidR="00DA2059">
        <w:t xml:space="preserve"> </w:t>
      </w:r>
      <w:r w:rsidR="00DA2059" w:rsidRPr="00A75C07">
        <w:t>Présentez les</w:t>
      </w:r>
      <w:r w:rsidR="00DA2059">
        <w:t xml:space="preserve"> </w:t>
      </w:r>
      <w:proofErr w:type="spellStart"/>
      <w:r w:rsidR="00DA2059">
        <w:t>contributeu</w:t>
      </w:r>
      <w:r w:rsidR="00CB2186">
        <w:t>r</w:t>
      </w:r>
      <w:r w:rsidR="00DB0D49">
        <w:t>·</w:t>
      </w:r>
      <w:r w:rsidR="00CB2186">
        <w:t>trice</w:t>
      </w:r>
      <w:r w:rsidR="00DA2059">
        <w:t>s</w:t>
      </w:r>
      <w:proofErr w:type="spellEnd"/>
      <w:r w:rsidR="00DA2059">
        <w:t xml:space="preserve"> externes à </w:t>
      </w:r>
      <w:r w:rsidR="00DA2059" w:rsidRPr="00A75C07">
        <w:t>votre équipe, mettant en avant leurs rôles et leurs contributions.</w:t>
      </w:r>
    </w:p>
    <w:p w14:paraId="6C71655E" w14:textId="38CA11AF" w:rsidR="00A72BDF" w:rsidRDefault="00AC4C9F" w:rsidP="009B14D7">
      <w:pPr>
        <w:pStyle w:val="Titre2"/>
      </w:pPr>
      <w:bookmarkStart w:id="3" w:name="_Toc182227896"/>
      <w:r>
        <w:t>1.</w:t>
      </w:r>
      <w:r w:rsidR="00FB312B">
        <w:t>3</w:t>
      </w:r>
      <w:r>
        <w:t xml:space="preserve"> </w:t>
      </w:r>
      <w:r w:rsidR="002E0B28">
        <w:t xml:space="preserve">Produits </w:t>
      </w:r>
      <w:r w:rsidR="38B7EDAA">
        <w:t>et</w:t>
      </w:r>
      <w:r w:rsidR="002E0B28">
        <w:t xml:space="preserve"> services</w:t>
      </w:r>
      <w:bookmarkEnd w:id="3"/>
    </w:p>
    <w:p w14:paraId="154AE5A1" w14:textId="0CC77732" w:rsidR="00492FE2" w:rsidRDefault="00A75C07" w:rsidP="00A75C07">
      <w:pPr>
        <w:rPr>
          <w:lang w:val="fr-FR"/>
        </w:rPr>
      </w:pPr>
      <w:r w:rsidRPr="00A75C07">
        <w:rPr>
          <w:lang w:val="fr-FR"/>
        </w:rPr>
        <w:t>Détaillez vos produits ou services.</w:t>
      </w:r>
      <w:r w:rsidR="00272CB4">
        <w:rPr>
          <w:lang w:val="fr-FR"/>
        </w:rPr>
        <w:t xml:space="preserve"> Vous pouve</w:t>
      </w:r>
      <w:r w:rsidR="00A3408B">
        <w:rPr>
          <w:lang w:val="fr-FR"/>
        </w:rPr>
        <w:t>z</w:t>
      </w:r>
      <w:r w:rsidR="00272CB4">
        <w:rPr>
          <w:lang w:val="fr-FR"/>
        </w:rPr>
        <w:t xml:space="preserve"> parler de l’offre principale, puis détaille</w:t>
      </w:r>
      <w:r w:rsidR="00A3408B">
        <w:rPr>
          <w:lang w:val="fr-FR"/>
        </w:rPr>
        <w:t>z</w:t>
      </w:r>
      <w:r w:rsidR="00272CB4">
        <w:rPr>
          <w:lang w:val="fr-FR"/>
        </w:rPr>
        <w:t xml:space="preserve"> les produits </w:t>
      </w:r>
      <w:r w:rsidR="00A3408B">
        <w:rPr>
          <w:lang w:val="fr-FR"/>
        </w:rPr>
        <w:t xml:space="preserve">ou services </w:t>
      </w:r>
      <w:r w:rsidR="00272CB4">
        <w:rPr>
          <w:lang w:val="fr-FR"/>
        </w:rPr>
        <w:t>qui gravitent autour de l’offre principale.</w:t>
      </w:r>
    </w:p>
    <w:p w14:paraId="562063F4" w14:textId="03C2F211" w:rsidR="00A75C07" w:rsidRDefault="00AC4C9F" w:rsidP="009B14D7">
      <w:pPr>
        <w:pStyle w:val="Titre2"/>
      </w:pPr>
      <w:bookmarkStart w:id="4" w:name="_Toc182227897"/>
      <w:r>
        <w:t>1.</w:t>
      </w:r>
      <w:r w:rsidR="00FB312B">
        <w:t>4</w:t>
      </w:r>
      <w:r>
        <w:t xml:space="preserve"> </w:t>
      </w:r>
      <w:r w:rsidR="002E0B28">
        <w:t>Co</w:t>
      </w:r>
      <w:r w:rsidR="00DB0D49">
        <w:t>Û</w:t>
      </w:r>
      <w:r w:rsidR="002E0B28">
        <w:t>t de projet</w:t>
      </w:r>
      <w:bookmarkEnd w:id="4"/>
    </w:p>
    <w:p w14:paraId="1DA66A74" w14:textId="1DE86FC7" w:rsidR="00A75C07" w:rsidRDefault="00A75C07" w:rsidP="00A75C07">
      <w:pPr>
        <w:rPr>
          <w:lang w:val="fr-FR"/>
        </w:rPr>
      </w:pPr>
      <w:r>
        <w:rPr>
          <w:lang w:val="fr-FR"/>
        </w:rPr>
        <w:t>Insére</w:t>
      </w:r>
      <w:r w:rsidR="006619C2">
        <w:rPr>
          <w:lang w:val="fr-FR"/>
        </w:rPr>
        <w:t>z</w:t>
      </w:r>
      <w:r>
        <w:rPr>
          <w:lang w:val="fr-FR"/>
        </w:rPr>
        <w:t xml:space="preserve"> le tableau </w:t>
      </w:r>
      <w:r w:rsidR="00A5684D">
        <w:rPr>
          <w:lang w:val="fr-FR"/>
        </w:rPr>
        <w:t>sommaire du montage financier.</w:t>
      </w:r>
    </w:p>
    <w:p w14:paraId="64078F93" w14:textId="77777777" w:rsidR="00DA5D36" w:rsidRDefault="00DA5D36" w:rsidP="00A75C07">
      <w:pPr>
        <w:rPr>
          <w:lang w:val="fr-FR"/>
        </w:rPr>
      </w:pPr>
    </w:p>
    <w:tbl>
      <w:tblPr>
        <w:tblStyle w:val="Grilledutableau"/>
        <w:tblW w:w="0" w:type="auto"/>
        <w:tblLook w:val="04A0" w:firstRow="1" w:lastRow="0" w:firstColumn="1" w:lastColumn="0" w:noHBand="0" w:noVBand="1"/>
      </w:tblPr>
      <w:tblGrid>
        <w:gridCol w:w="2689"/>
        <w:gridCol w:w="1417"/>
        <w:gridCol w:w="284"/>
        <w:gridCol w:w="3260"/>
        <w:gridCol w:w="1412"/>
      </w:tblGrid>
      <w:tr w:rsidR="0015310D" w:rsidRPr="00866C00" w14:paraId="65A57383" w14:textId="77777777">
        <w:tc>
          <w:tcPr>
            <w:tcW w:w="4106" w:type="dxa"/>
            <w:gridSpan w:val="2"/>
            <w:tcBorders>
              <w:right w:val="single" w:sz="4" w:space="0" w:color="auto"/>
            </w:tcBorders>
          </w:tcPr>
          <w:p w14:paraId="0ABE6996" w14:textId="6BB0BB4D" w:rsidR="0015310D" w:rsidRPr="00866C00" w:rsidRDefault="0015310D" w:rsidP="0015310D">
            <w:pPr>
              <w:jc w:val="center"/>
              <w:rPr>
                <w:b/>
                <w:bCs/>
                <w:lang w:val="fr-FR"/>
              </w:rPr>
            </w:pPr>
            <w:r w:rsidRPr="00866C00">
              <w:rPr>
                <w:b/>
                <w:bCs/>
                <w:lang w:val="fr-FR"/>
              </w:rPr>
              <w:t>Coûts</w:t>
            </w:r>
          </w:p>
        </w:tc>
        <w:tc>
          <w:tcPr>
            <w:tcW w:w="284" w:type="dxa"/>
            <w:tcBorders>
              <w:top w:val="nil"/>
              <w:left w:val="single" w:sz="4" w:space="0" w:color="auto"/>
              <w:bottom w:val="nil"/>
              <w:right w:val="single" w:sz="4" w:space="0" w:color="auto"/>
            </w:tcBorders>
          </w:tcPr>
          <w:p w14:paraId="45E54495" w14:textId="77777777" w:rsidR="0015310D" w:rsidRPr="00866C00" w:rsidRDefault="0015310D" w:rsidP="00A75C07">
            <w:pPr>
              <w:rPr>
                <w:b/>
                <w:bCs/>
                <w:lang w:val="fr-FR"/>
              </w:rPr>
            </w:pPr>
          </w:p>
        </w:tc>
        <w:tc>
          <w:tcPr>
            <w:tcW w:w="4672" w:type="dxa"/>
            <w:gridSpan w:val="2"/>
            <w:tcBorders>
              <w:left w:val="single" w:sz="4" w:space="0" w:color="auto"/>
            </w:tcBorders>
          </w:tcPr>
          <w:p w14:paraId="0F5C5E97" w14:textId="1F1E08C0" w:rsidR="0015310D" w:rsidRPr="00866C00" w:rsidRDefault="0015310D" w:rsidP="0015310D">
            <w:pPr>
              <w:jc w:val="center"/>
              <w:rPr>
                <w:b/>
                <w:bCs/>
                <w:lang w:val="fr-FR"/>
              </w:rPr>
            </w:pPr>
            <w:r w:rsidRPr="00866C00">
              <w:rPr>
                <w:b/>
                <w:bCs/>
                <w:lang w:val="fr-FR"/>
              </w:rPr>
              <w:t>Financement</w:t>
            </w:r>
          </w:p>
        </w:tc>
      </w:tr>
      <w:tr w:rsidR="00866C00" w14:paraId="1629BC7E" w14:textId="77777777" w:rsidTr="004B07E0">
        <w:tc>
          <w:tcPr>
            <w:tcW w:w="2689" w:type="dxa"/>
          </w:tcPr>
          <w:p w14:paraId="174D4C52" w14:textId="7D4E2D5C" w:rsidR="00866C00" w:rsidRDefault="00866C00" w:rsidP="00A75C07">
            <w:pPr>
              <w:rPr>
                <w:lang w:val="fr-FR"/>
              </w:rPr>
            </w:pPr>
            <w:r>
              <w:rPr>
                <w:lang w:val="fr-FR"/>
              </w:rPr>
              <w:t>Fonds de roulement</w:t>
            </w:r>
          </w:p>
        </w:tc>
        <w:tc>
          <w:tcPr>
            <w:tcW w:w="1417" w:type="dxa"/>
            <w:tcBorders>
              <w:right w:val="single" w:sz="4" w:space="0" w:color="auto"/>
            </w:tcBorders>
          </w:tcPr>
          <w:p w14:paraId="0B75B691" w14:textId="77777777" w:rsidR="00866C00" w:rsidRDefault="00866C00" w:rsidP="00A75C07">
            <w:pPr>
              <w:rPr>
                <w:lang w:val="fr-FR"/>
              </w:rPr>
            </w:pPr>
          </w:p>
        </w:tc>
        <w:tc>
          <w:tcPr>
            <w:tcW w:w="284" w:type="dxa"/>
            <w:tcBorders>
              <w:top w:val="nil"/>
              <w:left w:val="single" w:sz="4" w:space="0" w:color="auto"/>
              <w:bottom w:val="nil"/>
              <w:right w:val="single" w:sz="4" w:space="0" w:color="auto"/>
            </w:tcBorders>
          </w:tcPr>
          <w:p w14:paraId="3DE984CF" w14:textId="77777777" w:rsidR="00866C00" w:rsidRDefault="00866C00" w:rsidP="00A75C07">
            <w:pPr>
              <w:rPr>
                <w:lang w:val="fr-FR"/>
              </w:rPr>
            </w:pPr>
          </w:p>
        </w:tc>
        <w:tc>
          <w:tcPr>
            <w:tcW w:w="3260" w:type="dxa"/>
            <w:tcBorders>
              <w:left w:val="single" w:sz="4" w:space="0" w:color="auto"/>
            </w:tcBorders>
          </w:tcPr>
          <w:p w14:paraId="4298D284" w14:textId="626D950D" w:rsidR="00866C00" w:rsidRDefault="00607C37" w:rsidP="00A75C07">
            <w:pPr>
              <w:rPr>
                <w:lang w:val="fr-FR"/>
              </w:rPr>
            </w:pPr>
            <w:r>
              <w:rPr>
                <w:lang w:val="fr-FR"/>
              </w:rPr>
              <w:t>Mise de fonds</w:t>
            </w:r>
          </w:p>
        </w:tc>
        <w:tc>
          <w:tcPr>
            <w:tcW w:w="1412" w:type="dxa"/>
          </w:tcPr>
          <w:p w14:paraId="7BD0D935" w14:textId="77777777" w:rsidR="00866C00" w:rsidRDefault="00866C00" w:rsidP="00A75C07">
            <w:pPr>
              <w:rPr>
                <w:lang w:val="fr-FR"/>
              </w:rPr>
            </w:pPr>
          </w:p>
        </w:tc>
      </w:tr>
      <w:tr w:rsidR="00866C00" w14:paraId="3CF42AF1" w14:textId="77777777" w:rsidTr="004B07E0">
        <w:tc>
          <w:tcPr>
            <w:tcW w:w="2689" w:type="dxa"/>
          </w:tcPr>
          <w:p w14:paraId="5A30F986" w14:textId="2A011815" w:rsidR="00866C00" w:rsidRDefault="00866C00" w:rsidP="00A75C07">
            <w:pPr>
              <w:rPr>
                <w:lang w:val="fr-FR"/>
              </w:rPr>
            </w:pPr>
            <w:r>
              <w:rPr>
                <w:lang w:val="fr-FR"/>
              </w:rPr>
              <w:t>Frais de démarrage</w:t>
            </w:r>
          </w:p>
        </w:tc>
        <w:tc>
          <w:tcPr>
            <w:tcW w:w="1417" w:type="dxa"/>
            <w:tcBorders>
              <w:right w:val="single" w:sz="4" w:space="0" w:color="auto"/>
            </w:tcBorders>
          </w:tcPr>
          <w:p w14:paraId="23E17C06" w14:textId="77777777" w:rsidR="00866C00" w:rsidRDefault="00866C00" w:rsidP="00A75C07">
            <w:pPr>
              <w:rPr>
                <w:lang w:val="fr-FR"/>
              </w:rPr>
            </w:pPr>
          </w:p>
        </w:tc>
        <w:tc>
          <w:tcPr>
            <w:tcW w:w="284" w:type="dxa"/>
            <w:tcBorders>
              <w:top w:val="nil"/>
              <w:left w:val="single" w:sz="4" w:space="0" w:color="auto"/>
              <w:bottom w:val="nil"/>
              <w:right w:val="single" w:sz="4" w:space="0" w:color="auto"/>
            </w:tcBorders>
          </w:tcPr>
          <w:p w14:paraId="1C5FACB4" w14:textId="77777777" w:rsidR="00866C00" w:rsidRDefault="00866C00" w:rsidP="00A75C07">
            <w:pPr>
              <w:rPr>
                <w:lang w:val="fr-FR"/>
              </w:rPr>
            </w:pPr>
          </w:p>
        </w:tc>
        <w:tc>
          <w:tcPr>
            <w:tcW w:w="3260" w:type="dxa"/>
            <w:tcBorders>
              <w:left w:val="single" w:sz="4" w:space="0" w:color="auto"/>
            </w:tcBorders>
          </w:tcPr>
          <w:p w14:paraId="1D71238D" w14:textId="46A10B24" w:rsidR="00866C00" w:rsidRPr="006619C2" w:rsidRDefault="00607C37" w:rsidP="00A75C07">
            <w:pPr>
              <w:rPr>
                <w:i/>
                <w:iCs/>
                <w:lang w:val="fr-FR"/>
              </w:rPr>
            </w:pPr>
            <w:r w:rsidRPr="006619C2">
              <w:rPr>
                <w:i/>
                <w:iCs/>
                <w:lang w:val="fr-FR"/>
              </w:rPr>
              <w:t>Love money</w:t>
            </w:r>
          </w:p>
        </w:tc>
        <w:tc>
          <w:tcPr>
            <w:tcW w:w="1412" w:type="dxa"/>
          </w:tcPr>
          <w:p w14:paraId="186D8781" w14:textId="77777777" w:rsidR="00866C00" w:rsidRDefault="00866C00" w:rsidP="00A75C07">
            <w:pPr>
              <w:rPr>
                <w:lang w:val="fr-FR"/>
              </w:rPr>
            </w:pPr>
          </w:p>
        </w:tc>
      </w:tr>
      <w:tr w:rsidR="00866C00" w14:paraId="421B0C79" w14:textId="77777777" w:rsidTr="004B07E0">
        <w:tc>
          <w:tcPr>
            <w:tcW w:w="2689" w:type="dxa"/>
          </w:tcPr>
          <w:p w14:paraId="7E203989" w14:textId="6A9379E3" w:rsidR="00866C00" w:rsidRDefault="00866C00" w:rsidP="00A75C07">
            <w:pPr>
              <w:rPr>
                <w:lang w:val="fr-FR"/>
              </w:rPr>
            </w:pPr>
            <w:r>
              <w:rPr>
                <w:lang w:val="fr-FR"/>
              </w:rPr>
              <w:t>Améliorations locatives</w:t>
            </w:r>
          </w:p>
        </w:tc>
        <w:tc>
          <w:tcPr>
            <w:tcW w:w="1417" w:type="dxa"/>
            <w:tcBorders>
              <w:right w:val="single" w:sz="4" w:space="0" w:color="auto"/>
            </w:tcBorders>
          </w:tcPr>
          <w:p w14:paraId="354C42BE" w14:textId="77777777" w:rsidR="00866C00" w:rsidRDefault="00866C00" w:rsidP="00A75C07">
            <w:pPr>
              <w:rPr>
                <w:lang w:val="fr-FR"/>
              </w:rPr>
            </w:pPr>
          </w:p>
        </w:tc>
        <w:tc>
          <w:tcPr>
            <w:tcW w:w="284" w:type="dxa"/>
            <w:tcBorders>
              <w:top w:val="nil"/>
              <w:left w:val="single" w:sz="4" w:space="0" w:color="auto"/>
              <w:bottom w:val="nil"/>
              <w:right w:val="single" w:sz="4" w:space="0" w:color="auto"/>
            </w:tcBorders>
          </w:tcPr>
          <w:p w14:paraId="49A9442C" w14:textId="77777777" w:rsidR="00866C00" w:rsidRDefault="00866C00" w:rsidP="00A75C07">
            <w:pPr>
              <w:rPr>
                <w:lang w:val="fr-FR"/>
              </w:rPr>
            </w:pPr>
          </w:p>
        </w:tc>
        <w:tc>
          <w:tcPr>
            <w:tcW w:w="3260" w:type="dxa"/>
            <w:tcBorders>
              <w:left w:val="single" w:sz="4" w:space="0" w:color="auto"/>
            </w:tcBorders>
          </w:tcPr>
          <w:p w14:paraId="7DA91AF5" w14:textId="314180C6" w:rsidR="00866C00" w:rsidRDefault="00607C37" w:rsidP="00A75C07">
            <w:pPr>
              <w:rPr>
                <w:lang w:val="fr-FR"/>
              </w:rPr>
            </w:pPr>
            <w:r>
              <w:rPr>
                <w:lang w:val="fr-FR"/>
              </w:rPr>
              <w:t>Transfert d’actifs</w:t>
            </w:r>
          </w:p>
        </w:tc>
        <w:tc>
          <w:tcPr>
            <w:tcW w:w="1412" w:type="dxa"/>
          </w:tcPr>
          <w:p w14:paraId="5B7C1413" w14:textId="77777777" w:rsidR="00866C00" w:rsidRDefault="00866C00" w:rsidP="00A75C07">
            <w:pPr>
              <w:rPr>
                <w:lang w:val="fr-FR"/>
              </w:rPr>
            </w:pPr>
          </w:p>
        </w:tc>
      </w:tr>
      <w:tr w:rsidR="00866C00" w14:paraId="0F272D99" w14:textId="77777777" w:rsidTr="004B07E0">
        <w:tc>
          <w:tcPr>
            <w:tcW w:w="2689" w:type="dxa"/>
          </w:tcPr>
          <w:p w14:paraId="22BA4331" w14:textId="67D8FD2B" w:rsidR="00866C00" w:rsidRDefault="00866C00" w:rsidP="00A75C07">
            <w:pPr>
              <w:rPr>
                <w:lang w:val="fr-FR"/>
              </w:rPr>
            </w:pPr>
            <w:r>
              <w:rPr>
                <w:lang w:val="fr-FR"/>
              </w:rPr>
              <w:t>Inventaire</w:t>
            </w:r>
          </w:p>
        </w:tc>
        <w:tc>
          <w:tcPr>
            <w:tcW w:w="1417" w:type="dxa"/>
            <w:tcBorders>
              <w:right w:val="single" w:sz="4" w:space="0" w:color="auto"/>
            </w:tcBorders>
          </w:tcPr>
          <w:p w14:paraId="5EB08258" w14:textId="77777777" w:rsidR="00866C00" w:rsidRDefault="00866C00" w:rsidP="00A75C07">
            <w:pPr>
              <w:rPr>
                <w:lang w:val="fr-FR"/>
              </w:rPr>
            </w:pPr>
          </w:p>
        </w:tc>
        <w:tc>
          <w:tcPr>
            <w:tcW w:w="284" w:type="dxa"/>
            <w:tcBorders>
              <w:top w:val="nil"/>
              <w:left w:val="single" w:sz="4" w:space="0" w:color="auto"/>
              <w:bottom w:val="nil"/>
              <w:right w:val="single" w:sz="4" w:space="0" w:color="auto"/>
            </w:tcBorders>
          </w:tcPr>
          <w:p w14:paraId="3485581D" w14:textId="77777777" w:rsidR="00866C00" w:rsidRDefault="00866C00" w:rsidP="00A75C07">
            <w:pPr>
              <w:rPr>
                <w:lang w:val="fr-FR"/>
              </w:rPr>
            </w:pPr>
          </w:p>
        </w:tc>
        <w:tc>
          <w:tcPr>
            <w:tcW w:w="3260" w:type="dxa"/>
            <w:tcBorders>
              <w:left w:val="single" w:sz="4" w:space="0" w:color="auto"/>
            </w:tcBorders>
          </w:tcPr>
          <w:p w14:paraId="7A922AD2" w14:textId="0FF047FD" w:rsidR="00866C00" w:rsidRDefault="00607C37" w:rsidP="00A75C07">
            <w:pPr>
              <w:rPr>
                <w:lang w:val="fr-FR"/>
              </w:rPr>
            </w:pPr>
            <w:r>
              <w:rPr>
                <w:lang w:val="fr-FR"/>
              </w:rPr>
              <w:t>Subvention</w:t>
            </w:r>
          </w:p>
        </w:tc>
        <w:tc>
          <w:tcPr>
            <w:tcW w:w="1412" w:type="dxa"/>
          </w:tcPr>
          <w:p w14:paraId="5481B5C5" w14:textId="77777777" w:rsidR="00866C00" w:rsidRDefault="00866C00" w:rsidP="00A75C07">
            <w:pPr>
              <w:rPr>
                <w:lang w:val="fr-FR"/>
              </w:rPr>
            </w:pPr>
          </w:p>
        </w:tc>
      </w:tr>
      <w:tr w:rsidR="00866C00" w14:paraId="48921DCA" w14:textId="77777777" w:rsidTr="004B07E0">
        <w:tc>
          <w:tcPr>
            <w:tcW w:w="2689" w:type="dxa"/>
          </w:tcPr>
          <w:p w14:paraId="6D0CF0B0" w14:textId="161060D9" w:rsidR="00866C00" w:rsidRDefault="00866C00" w:rsidP="00A75C07">
            <w:pPr>
              <w:rPr>
                <w:lang w:val="fr-FR"/>
              </w:rPr>
            </w:pPr>
            <w:r>
              <w:rPr>
                <w:lang w:val="fr-FR"/>
              </w:rPr>
              <w:t>Équipement et outillage</w:t>
            </w:r>
          </w:p>
        </w:tc>
        <w:tc>
          <w:tcPr>
            <w:tcW w:w="1417" w:type="dxa"/>
            <w:tcBorders>
              <w:right w:val="single" w:sz="4" w:space="0" w:color="auto"/>
            </w:tcBorders>
          </w:tcPr>
          <w:p w14:paraId="247A934A" w14:textId="77777777" w:rsidR="00866C00" w:rsidRDefault="00866C00" w:rsidP="00A75C07">
            <w:pPr>
              <w:rPr>
                <w:lang w:val="fr-FR"/>
              </w:rPr>
            </w:pPr>
          </w:p>
        </w:tc>
        <w:tc>
          <w:tcPr>
            <w:tcW w:w="284" w:type="dxa"/>
            <w:tcBorders>
              <w:top w:val="nil"/>
              <w:left w:val="single" w:sz="4" w:space="0" w:color="auto"/>
              <w:bottom w:val="nil"/>
              <w:right w:val="single" w:sz="4" w:space="0" w:color="auto"/>
            </w:tcBorders>
          </w:tcPr>
          <w:p w14:paraId="0D714166" w14:textId="77777777" w:rsidR="00866C00" w:rsidRDefault="00866C00" w:rsidP="00A75C07">
            <w:pPr>
              <w:rPr>
                <w:lang w:val="fr-FR"/>
              </w:rPr>
            </w:pPr>
          </w:p>
        </w:tc>
        <w:tc>
          <w:tcPr>
            <w:tcW w:w="3260" w:type="dxa"/>
            <w:tcBorders>
              <w:left w:val="single" w:sz="4" w:space="0" w:color="auto"/>
            </w:tcBorders>
          </w:tcPr>
          <w:p w14:paraId="4CE68C6B" w14:textId="5A050C05" w:rsidR="00866C00" w:rsidRDefault="00607C37" w:rsidP="00A75C07">
            <w:pPr>
              <w:rPr>
                <w:lang w:val="fr-FR"/>
              </w:rPr>
            </w:pPr>
            <w:r>
              <w:rPr>
                <w:lang w:val="fr-FR"/>
              </w:rPr>
              <w:t>Prêt institution financière</w:t>
            </w:r>
          </w:p>
        </w:tc>
        <w:tc>
          <w:tcPr>
            <w:tcW w:w="1412" w:type="dxa"/>
          </w:tcPr>
          <w:p w14:paraId="43A5BEB6" w14:textId="77777777" w:rsidR="00866C00" w:rsidRDefault="00866C00" w:rsidP="00A75C07">
            <w:pPr>
              <w:rPr>
                <w:lang w:val="fr-FR"/>
              </w:rPr>
            </w:pPr>
          </w:p>
        </w:tc>
      </w:tr>
      <w:tr w:rsidR="00866C00" w14:paraId="0D62FC57" w14:textId="77777777" w:rsidTr="004B07E0">
        <w:tc>
          <w:tcPr>
            <w:tcW w:w="2689" w:type="dxa"/>
            <w:tcBorders>
              <w:bottom w:val="single" w:sz="4" w:space="0" w:color="auto"/>
            </w:tcBorders>
          </w:tcPr>
          <w:p w14:paraId="288DA7C6" w14:textId="0EFAA584" w:rsidR="00866C00" w:rsidRDefault="00866C00" w:rsidP="00A75C07">
            <w:pPr>
              <w:rPr>
                <w:lang w:val="fr-FR"/>
              </w:rPr>
            </w:pPr>
            <w:r>
              <w:rPr>
                <w:lang w:val="fr-FR"/>
              </w:rPr>
              <w:t>Équipement informatique</w:t>
            </w:r>
          </w:p>
        </w:tc>
        <w:tc>
          <w:tcPr>
            <w:tcW w:w="1417" w:type="dxa"/>
            <w:tcBorders>
              <w:bottom w:val="single" w:sz="4" w:space="0" w:color="auto"/>
              <w:right w:val="single" w:sz="4" w:space="0" w:color="auto"/>
            </w:tcBorders>
          </w:tcPr>
          <w:p w14:paraId="5D6A2527" w14:textId="1F2D46B7" w:rsidR="00866C00" w:rsidRDefault="00866C00" w:rsidP="00A75C07">
            <w:pPr>
              <w:rPr>
                <w:lang w:val="fr-FR"/>
              </w:rPr>
            </w:pPr>
          </w:p>
        </w:tc>
        <w:tc>
          <w:tcPr>
            <w:tcW w:w="284" w:type="dxa"/>
            <w:tcBorders>
              <w:top w:val="nil"/>
              <w:left w:val="single" w:sz="4" w:space="0" w:color="auto"/>
              <w:bottom w:val="nil"/>
              <w:right w:val="single" w:sz="4" w:space="0" w:color="auto"/>
            </w:tcBorders>
          </w:tcPr>
          <w:p w14:paraId="4C203B49" w14:textId="77777777" w:rsidR="00866C00" w:rsidRDefault="00866C00" w:rsidP="00A75C07">
            <w:pPr>
              <w:rPr>
                <w:lang w:val="fr-FR"/>
              </w:rPr>
            </w:pPr>
          </w:p>
        </w:tc>
        <w:tc>
          <w:tcPr>
            <w:tcW w:w="3260" w:type="dxa"/>
            <w:tcBorders>
              <w:left w:val="single" w:sz="4" w:space="0" w:color="auto"/>
              <w:bottom w:val="single" w:sz="4" w:space="0" w:color="auto"/>
            </w:tcBorders>
          </w:tcPr>
          <w:p w14:paraId="0B8F2B80" w14:textId="6BCC72BA" w:rsidR="00866C00" w:rsidRDefault="00607C37" w:rsidP="00A75C07">
            <w:pPr>
              <w:rPr>
                <w:lang w:val="fr-FR"/>
              </w:rPr>
            </w:pPr>
            <w:r>
              <w:rPr>
                <w:lang w:val="fr-FR"/>
              </w:rPr>
              <w:t>Prêt divers</w:t>
            </w:r>
          </w:p>
        </w:tc>
        <w:tc>
          <w:tcPr>
            <w:tcW w:w="1412" w:type="dxa"/>
            <w:tcBorders>
              <w:bottom w:val="single" w:sz="4" w:space="0" w:color="auto"/>
            </w:tcBorders>
          </w:tcPr>
          <w:p w14:paraId="0E848806" w14:textId="77777777" w:rsidR="00866C00" w:rsidRDefault="00866C00" w:rsidP="00A75C07">
            <w:pPr>
              <w:rPr>
                <w:lang w:val="fr-FR"/>
              </w:rPr>
            </w:pPr>
          </w:p>
        </w:tc>
      </w:tr>
      <w:tr w:rsidR="00866C00" w14:paraId="055D66B0" w14:textId="77777777" w:rsidTr="004B07E0">
        <w:tc>
          <w:tcPr>
            <w:tcW w:w="2689" w:type="dxa"/>
            <w:tcBorders>
              <w:top w:val="single" w:sz="4" w:space="0" w:color="auto"/>
              <w:bottom w:val="single" w:sz="4" w:space="0" w:color="auto"/>
            </w:tcBorders>
          </w:tcPr>
          <w:p w14:paraId="297744E3" w14:textId="0E764E13" w:rsidR="00866C00" w:rsidRDefault="00607C37" w:rsidP="00A75C07">
            <w:pPr>
              <w:rPr>
                <w:lang w:val="fr-FR"/>
              </w:rPr>
            </w:pPr>
            <w:r>
              <w:rPr>
                <w:lang w:val="fr-FR"/>
              </w:rPr>
              <w:t>Équipement de bureau</w:t>
            </w:r>
          </w:p>
        </w:tc>
        <w:tc>
          <w:tcPr>
            <w:tcW w:w="1417" w:type="dxa"/>
            <w:tcBorders>
              <w:top w:val="single" w:sz="4" w:space="0" w:color="auto"/>
              <w:bottom w:val="single" w:sz="4" w:space="0" w:color="auto"/>
              <w:right w:val="single" w:sz="4" w:space="0" w:color="auto"/>
            </w:tcBorders>
          </w:tcPr>
          <w:p w14:paraId="5F9A838B" w14:textId="77777777" w:rsidR="00866C00" w:rsidRDefault="00866C00" w:rsidP="00A75C07">
            <w:pPr>
              <w:rPr>
                <w:lang w:val="fr-FR"/>
              </w:rPr>
            </w:pPr>
          </w:p>
        </w:tc>
        <w:tc>
          <w:tcPr>
            <w:tcW w:w="284" w:type="dxa"/>
            <w:tcBorders>
              <w:top w:val="nil"/>
              <w:left w:val="single" w:sz="4" w:space="0" w:color="auto"/>
              <w:bottom w:val="nil"/>
              <w:right w:val="single" w:sz="4" w:space="0" w:color="auto"/>
            </w:tcBorders>
          </w:tcPr>
          <w:p w14:paraId="45B5457C" w14:textId="77777777" w:rsidR="00866C00" w:rsidRDefault="00866C00" w:rsidP="00A75C07">
            <w:pPr>
              <w:rPr>
                <w:lang w:val="fr-FR"/>
              </w:rPr>
            </w:pPr>
          </w:p>
        </w:tc>
        <w:tc>
          <w:tcPr>
            <w:tcW w:w="3260" w:type="dxa"/>
            <w:tcBorders>
              <w:top w:val="single" w:sz="4" w:space="0" w:color="auto"/>
              <w:left w:val="single" w:sz="4" w:space="0" w:color="auto"/>
              <w:bottom w:val="single" w:sz="4" w:space="0" w:color="auto"/>
            </w:tcBorders>
          </w:tcPr>
          <w:p w14:paraId="563785A8" w14:textId="254404AF" w:rsidR="00866C00" w:rsidRDefault="00607C37" w:rsidP="00A75C07">
            <w:pPr>
              <w:rPr>
                <w:lang w:val="fr-FR"/>
              </w:rPr>
            </w:pPr>
            <w:r>
              <w:rPr>
                <w:lang w:val="fr-FR"/>
              </w:rPr>
              <w:t>Autre</w:t>
            </w:r>
          </w:p>
        </w:tc>
        <w:tc>
          <w:tcPr>
            <w:tcW w:w="1412" w:type="dxa"/>
            <w:tcBorders>
              <w:top w:val="single" w:sz="4" w:space="0" w:color="auto"/>
              <w:bottom w:val="single" w:sz="4" w:space="0" w:color="auto"/>
            </w:tcBorders>
          </w:tcPr>
          <w:p w14:paraId="2B0F4F2E" w14:textId="77777777" w:rsidR="00866C00" w:rsidRDefault="00866C00" w:rsidP="00A75C07">
            <w:pPr>
              <w:rPr>
                <w:lang w:val="fr-FR"/>
              </w:rPr>
            </w:pPr>
          </w:p>
        </w:tc>
      </w:tr>
      <w:tr w:rsidR="00607C37" w14:paraId="4BAC8F50" w14:textId="77777777" w:rsidTr="004B07E0">
        <w:tc>
          <w:tcPr>
            <w:tcW w:w="2689" w:type="dxa"/>
            <w:tcBorders>
              <w:top w:val="single" w:sz="4" w:space="0" w:color="auto"/>
              <w:left w:val="nil"/>
              <w:bottom w:val="single" w:sz="4" w:space="0" w:color="auto"/>
              <w:right w:val="nil"/>
            </w:tcBorders>
          </w:tcPr>
          <w:p w14:paraId="60B098C9" w14:textId="77777777" w:rsidR="00607C37" w:rsidRDefault="00607C37" w:rsidP="00A75C07">
            <w:pPr>
              <w:rPr>
                <w:lang w:val="fr-FR"/>
              </w:rPr>
            </w:pPr>
          </w:p>
        </w:tc>
        <w:tc>
          <w:tcPr>
            <w:tcW w:w="1417" w:type="dxa"/>
            <w:tcBorders>
              <w:top w:val="single" w:sz="4" w:space="0" w:color="auto"/>
              <w:left w:val="nil"/>
              <w:bottom w:val="single" w:sz="4" w:space="0" w:color="auto"/>
              <w:right w:val="nil"/>
            </w:tcBorders>
          </w:tcPr>
          <w:p w14:paraId="71E24709" w14:textId="77777777" w:rsidR="00607C37" w:rsidRDefault="00607C37" w:rsidP="00A75C07">
            <w:pPr>
              <w:rPr>
                <w:lang w:val="fr-FR"/>
              </w:rPr>
            </w:pPr>
          </w:p>
        </w:tc>
        <w:tc>
          <w:tcPr>
            <w:tcW w:w="284" w:type="dxa"/>
            <w:tcBorders>
              <w:top w:val="nil"/>
              <w:left w:val="nil"/>
              <w:bottom w:val="nil"/>
              <w:right w:val="nil"/>
            </w:tcBorders>
          </w:tcPr>
          <w:p w14:paraId="10CC1351" w14:textId="77777777" w:rsidR="00607C37" w:rsidRDefault="00607C37" w:rsidP="00A75C07">
            <w:pPr>
              <w:rPr>
                <w:lang w:val="fr-FR"/>
              </w:rPr>
            </w:pPr>
          </w:p>
        </w:tc>
        <w:tc>
          <w:tcPr>
            <w:tcW w:w="3260" w:type="dxa"/>
            <w:tcBorders>
              <w:top w:val="single" w:sz="4" w:space="0" w:color="auto"/>
              <w:left w:val="nil"/>
              <w:bottom w:val="single" w:sz="4" w:space="0" w:color="auto"/>
              <w:right w:val="nil"/>
            </w:tcBorders>
          </w:tcPr>
          <w:p w14:paraId="000DC566" w14:textId="77777777" w:rsidR="00607C37" w:rsidRDefault="00607C37" w:rsidP="00A75C07">
            <w:pPr>
              <w:rPr>
                <w:lang w:val="fr-FR"/>
              </w:rPr>
            </w:pPr>
          </w:p>
        </w:tc>
        <w:tc>
          <w:tcPr>
            <w:tcW w:w="1412" w:type="dxa"/>
            <w:tcBorders>
              <w:top w:val="single" w:sz="4" w:space="0" w:color="auto"/>
              <w:left w:val="nil"/>
              <w:bottom w:val="single" w:sz="4" w:space="0" w:color="auto"/>
              <w:right w:val="nil"/>
            </w:tcBorders>
          </w:tcPr>
          <w:p w14:paraId="2B5A8BA9" w14:textId="77777777" w:rsidR="00607C37" w:rsidRDefault="00607C37" w:rsidP="00A75C07">
            <w:pPr>
              <w:rPr>
                <w:lang w:val="fr-FR"/>
              </w:rPr>
            </w:pPr>
          </w:p>
        </w:tc>
      </w:tr>
      <w:tr w:rsidR="00607C37" w:rsidRPr="00607C37" w14:paraId="3668141F" w14:textId="77777777" w:rsidTr="004B07E0">
        <w:tc>
          <w:tcPr>
            <w:tcW w:w="2689" w:type="dxa"/>
            <w:tcBorders>
              <w:top w:val="single" w:sz="4" w:space="0" w:color="auto"/>
              <w:bottom w:val="single" w:sz="4" w:space="0" w:color="auto"/>
            </w:tcBorders>
          </w:tcPr>
          <w:p w14:paraId="176D4698" w14:textId="2318C7E6" w:rsidR="00607C37" w:rsidRPr="00607C37" w:rsidRDefault="00607C37" w:rsidP="00A75C07">
            <w:pPr>
              <w:rPr>
                <w:b/>
                <w:bCs/>
                <w:lang w:val="fr-FR"/>
              </w:rPr>
            </w:pPr>
            <w:r>
              <w:rPr>
                <w:b/>
                <w:bCs/>
                <w:lang w:val="fr-FR"/>
              </w:rPr>
              <w:t>Total du coût de projet</w:t>
            </w:r>
          </w:p>
        </w:tc>
        <w:tc>
          <w:tcPr>
            <w:tcW w:w="1417" w:type="dxa"/>
            <w:tcBorders>
              <w:top w:val="single" w:sz="4" w:space="0" w:color="auto"/>
              <w:bottom w:val="single" w:sz="4" w:space="0" w:color="auto"/>
              <w:right w:val="single" w:sz="4" w:space="0" w:color="auto"/>
            </w:tcBorders>
          </w:tcPr>
          <w:p w14:paraId="563A0385" w14:textId="77777777" w:rsidR="00607C37" w:rsidRPr="00607C37" w:rsidRDefault="00607C37" w:rsidP="00A75C07">
            <w:pPr>
              <w:rPr>
                <w:b/>
                <w:bCs/>
                <w:lang w:val="fr-FR"/>
              </w:rPr>
            </w:pPr>
          </w:p>
        </w:tc>
        <w:tc>
          <w:tcPr>
            <w:tcW w:w="284" w:type="dxa"/>
            <w:tcBorders>
              <w:top w:val="nil"/>
              <w:left w:val="single" w:sz="4" w:space="0" w:color="auto"/>
              <w:bottom w:val="nil"/>
              <w:right w:val="single" w:sz="4" w:space="0" w:color="auto"/>
            </w:tcBorders>
          </w:tcPr>
          <w:p w14:paraId="0AA5D80A" w14:textId="77777777" w:rsidR="00607C37" w:rsidRPr="00607C37" w:rsidRDefault="00607C37" w:rsidP="00A75C07">
            <w:pPr>
              <w:rPr>
                <w:b/>
                <w:bCs/>
                <w:lang w:val="fr-FR"/>
              </w:rPr>
            </w:pPr>
          </w:p>
        </w:tc>
        <w:tc>
          <w:tcPr>
            <w:tcW w:w="3260" w:type="dxa"/>
            <w:tcBorders>
              <w:top w:val="single" w:sz="4" w:space="0" w:color="auto"/>
              <w:left w:val="single" w:sz="4" w:space="0" w:color="auto"/>
              <w:bottom w:val="single" w:sz="4" w:space="0" w:color="auto"/>
            </w:tcBorders>
          </w:tcPr>
          <w:p w14:paraId="175DBF7E" w14:textId="6D402659" w:rsidR="00607C37" w:rsidRPr="00607C37" w:rsidRDefault="00607C37" w:rsidP="00A75C07">
            <w:pPr>
              <w:rPr>
                <w:b/>
                <w:bCs/>
                <w:lang w:val="fr-FR"/>
              </w:rPr>
            </w:pPr>
            <w:r>
              <w:rPr>
                <w:b/>
                <w:bCs/>
                <w:lang w:val="fr-FR"/>
              </w:rPr>
              <w:t>Total du financement</w:t>
            </w:r>
          </w:p>
        </w:tc>
        <w:tc>
          <w:tcPr>
            <w:tcW w:w="1412" w:type="dxa"/>
            <w:tcBorders>
              <w:top w:val="single" w:sz="4" w:space="0" w:color="auto"/>
              <w:bottom w:val="single" w:sz="4" w:space="0" w:color="auto"/>
            </w:tcBorders>
          </w:tcPr>
          <w:p w14:paraId="0287FFAC" w14:textId="77777777" w:rsidR="00607C37" w:rsidRPr="00607C37" w:rsidRDefault="00607C37" w:rsidP="00A75C07">
            <w:pPr>
              <w:rPr>
                <w:b/>
                <w:bCs/>
                <w:lang w:val="fr-FR"/>
              </w:rPr>
            </w:pPr>
          </w:p>
        </w:tc>
      </w:tr>
    </w:tbl>
    <w:p w14:paraId="618245C7" w14:textId="77777777" w:rsidR="00866C00" w:rsidRDefault="00866C00" w:rsidP="00A75C07">
      <w:pPr>
        <w:rPr>
          <w:lang w:val="fr-FR"/>
        </w:rPr>
      </w:pPr>
    </w:p>
    <w:p w14:paraId="18109FBB" w14:textId="77777777" w:rsidR="00805424" w:rsidRDefault="00805424" w:rsidP="00A75C07">
      <w:pPr>
        <w:rPr>
          <w:lang w:val="fr-FR"/>
        </w:rPr>
      </w:pPr>
    </w:p>
    <w:p w14:paraId="500FB6D7" w14:textId="77777777" w:rsidR="00805424" w:rsidRDefault="00805424" w:rsidP="00A75C07">
      <w:pPr>
        <w:rPr>
          <w:lang w:val="fr-FR"/>
        </w:rPr>
      </w:pPr>
    </w:p>
    <w:p w14:paraId="4F990322" w14:textId="31763C19" w:rsidR="00DA7869" w:rsidRDefault="00DA7869" w:rsidP="009B14D7">
      <w:pPr>
        <w:pStyle w:val="Titre2"/>
      </w:pPr>
      <w:bookmarkStart w:id="5" w:name="_Toc182227898"/>
      <w:r>
        <w:lastRenderedPageBreak/>
        <w:t>1.</w:t>
      </w:r>
      <w:r w:rsidR="00A544A4">
        <w:t>5</w:t>
      </w:r>
      <w:r>
        <w:t xml:space="preserve"> Éch</w:t>
      </w:r>
      <w:r w:rsidR="006619C2">
        <w:t>É</w:t>
      </w:r>
      <w:r>
        <w:t>ancier</w:t>
      </w:r>
      <w:bookmarkEnd w:id="5"/>
    </w:p>
    <w:p w14:paraId="43D8C132" w14:textId="435F58B4" w:rsidR="00DA7869" w:rsidRPr="00DA7869" w:rsidRDefault="00DA7869" w:rsidP="00DA7869">
      <w:pPr>
        <w:rPr>
          <w:lang w:val="fr-FR"/>
        </w:rPr>
      </w:pPr>
      <w:r>
        <w:rPr>
          <w:lang w:val="fr-FR"/>
        </w:rPr>
        <w:t xml:space="preserve">Ce qu’on y retrouve généralement : </w:t>
      </w:r>
    </w:p>
    <w:p w14:paraId="6D786A49" w14:textId="77777777" w:rsidR="00DA7869" w:rsidRPr="00DA7869" w:rsidRDefault="00DA7869" w:rsidP="00DA7869">
      <w:pPr>
        <w:rPr>
          <w:lang w:val="fr-FR"/>
        </w:rPr>
      </w:pPr>
    </w:p>
    <w:p w14:paraId="3F926B87" w14:textId="62DBB5C9" w:rsidR="00DA7869" w:rsidRPr="00DA7869" w:rsidRDefault="00DA7869" w:rsidP="00CE221E">
      <w:pPr>
        <w:pStyle w:val="Paragraphedeliste"/>
        <w:numPr>
          <w:ilvl w:val="0"/>
          <w:numId w:val="28"/>
        </w:numPr>
      </w:pPr>
      <w:r w:rsidRPr="00DA7869">
        <w:t xml:space="preserve">Étapes </w:t>
      </w:r>
      <w:r w:rsidR="00E2045E">
        <w:t>p</w:t>
      </w:r>
      <w:r w:rsidRPr="00DA7869">
        <w:t>rincipales : Les grandes étapes du projet (par exemple, la conception, le développement, le lancement).</w:t>
      </w:r>
    </w:p>
    <w:p w14:paraId="6F34015E" w14:textId="77777777" w:rsidR="00DA7869" w:rsidRPr="00DA7869" w:rsidRDefault="00DA7869" w:rsidP="00CE221E">
      <w:pPr>
        <w:pStyle w:val="Paragraphedeliste"/>
        <w:numPr>
          <w:ilvl w:val="0"/>
          <w:numId w:val="28"/>
        </w:numPr>
      </w:pPr>
      <w:r w:rsidRPr="00DA7869">
        <w:t>Tâches : Les actions spécifiques à accomplir pour chaque étape.</w:t>
      </w:r>
    </w:p>
    <w:p w14:paraId="39255F7F" w14:textId="77777777" w:rsidR="00DA7869" w:rsidRPr="00DA7869" w:rsidRDefault="00DA7869" w:rsidP="00CE221E">
      <w:pPr>
        <w:pStyle w:val="Paragraphedeliste"/>
        <w:numPr>
          <w:ilvl w:val="0"/>
          <w:numId w:val="28"/>
        </w:numPr>
      </w:pPr>
      <w:r w:rsidRPr="00DA7869">
        <w:t>Dates : Quand chaque tâche commence et se termine.</w:t>
      </w:r>
    </w:p>
    <w:p w14:paraId="69CD57C9" w14:textId="396876D6" w:rsidR="00DA7869" w:rsidRDefault="00DA7869" w:rsidP="00CE221E">
      <w:pPr>
        <w:pStyle w:val="Paragraphedeliste"/>
        <w:numPr>
          <w:ilvl w:val="0"/>
          <w:numId w:val="28"/>
        </w:numPr>
      </w:pPr>
      <w:r w:rsidRPr="00DA7869">
        <w:t xml:space="preserve">Responsables : Qui </w:t>
      </w:r>
      <w:r w:rsidR="00E2045E" w:rsidRPr="00DA7869">
        <w:t>a la charge</w:t>
      </w:r>
      <w:r w:rsidRPr="00DA7869">
        <w:t xml:space="preserve"> de chaque tâche.</w:t>
      </w:r>
    </w:p>
    <w:p w14:paraId="54AA9CFC" w14:textId="77777777" w:rsidR="00DA7869" w:rsidRPr="00DA7869" w:rsidRDefault="00DA7869" w:rsidP="00DA7869"/>
    <w:p w14:paraId="05ADB342" w14:textId="77777777" w:rsidR="00DA7869" w:rsidRPr="00DA7869" w:rsidRDefault="00DA7869" w:rsidP="00DA7869">
      <w:pPr>
        <w:rPr>
          <w:lang w:val="fr-FR"/>
        </w:rPr>
      </w:pPr>
      <w:r w:rsidRPr="00DA7869">
        <w:rPr>
          <w:lang w:val="fr-FR"/>
        </w:rPr>
        <w:t>Pourquoi c'est utile :</w:t>
      </w:r>
    </w:p>
    <w:p w14:paraId="0BAA60CD" w14:textId="77777777" w:rsidR="00DA7869" w:rsidRPr="00DA7869" w:rsidRDefault="00DA7869" w:rsidP="00CE221E">
      <w:pPr>
        <w:pStyle w:val="Paragraphedeliste"/>
        <w:numPr>
          <w:ilvl w:val="0"/>
          <w:numId w:val="29"/>
        </w:numPr>
      </w:pPr>
      <w:r w:rsidRPr="00DA7869">
        <w:t>Organisation : Vous aide à savoir ce qui doit être fait et quand.</w:t>
      </w:r>
    </w:p>
    <w:p w14:paraId="225043DC" w14:textId="77777777" w:rsidR="00DA7869" w:rsidRPr="00DA7869" w:rsidRDefault="00DA7869" w:rsidP="00CE221E">
      <w:pPr>
        <w:pStyle w:val="Paragraphedeliste"/>
        <w:numPr>
          <w:ilvl w:val="0"/>
          <w:numId w:val="29"/>
        </w:numPr>
      </w:pPr>
      <w:r w:rsidRPr="00DA7869">
        <w:t>Suivi : Vous permet de vérifier si vous êtes dans les temps.</w:t>
      </w:r>
    </w:p>
    <w:p w14:paraId="47BB3032" w14:textId="7C4808EA" w:rsidR="00DA7869" w:rsidRPr="00DA7869" w:rsidRDefault="00DA7869" w:rsidP="00CE221E">
      <w:pPr>
        <w:pStyle w:val="Paragraphedeliste"/>
        <w:numPr>
          <w:ilvl w:val="0"/>
          <w:numId w:val="29"/>
        </w:numPr>
      </w:pPr>
      <w:r w:rsidRPr="00DA7869">
        <w:t>Coordination : Assure que tout le monde sait ce qu'il doit faire et quand.</w:t>
      </w:r>
    </w:p>
    <w:p w14:paraId="3392B593" w14:textId="32AE8517" w:rsidR="00331E44" w:rsidRDefault="00331E44" w:rsidP="00AF113A">
      <w:pPr>
        <w:rPr>
          <w:lang w:val="fr-FR"/>
        </w:rPr>
      </w:pPr>
    </w:p>
    <w:p w14:paraId="5F60387C" w14:textId="1B6B16B2" w:rsidR="00DC1AF1" w:rsidRPr="00591984" w:rsidRDefault="005F50BA" w:rsidP="0003627F">
      <w:pPr>
        <w:pStyle w:val="Titre1"/>
        <w:jc w:val="both"/>
      </w:pPr>
      <w:bookmarkStart w:id="6" w:name="_Toc182227899"/>
      <w:r>
        <w:rPr>
          <w:rStyle w:val="Titre1Car"/>
          <w:b/>
          <w:bCs/>
        </w:rPr>
        <w:t>PRÉSENTATION DE L’ENTREPRISE</w:t>
      </w:r>
      <w:bookmarkEnd w:id="6"/>
    </w:p>
    <w:p w14:paraId="3A0915D7" w14:textId="271D929E" w:rsidR="00906B94" w:rsidRDefault="00FB4925" w:rsidP="00FB4925">
      <w:r w:rsidRPr="00FB4925">
        <w:t xml:space="preserve">Fournissez un aperçu complet de votre entreprise, y compris votre mission, votre vision, vos valeurs, les tendances </w:t>
      </w:r>
      <w:r w:rsidR="00182107">
        <w:t xml:space="preserve">et la taille </w:t>
      </w:r>
      <w:r w:rsidRPr="00FB4925">
        <w:t>du marché, les avancées technologiques et le cadre réglementaire, en mettant l'accent sur les considérations de durabilité</w:t>
      </w:r>
      <w:r>
        <w:t xml:space="preserve"> et d’économie circulaire</w:t>
      </w:r>
      <w:r w:rsidRPr="00FB4925">
        <w:t>.</w:t>
      </w:r>
    </w:p>
    <w:p w14:paraId="4D609660" w14:textId="17B04FA0" w:rsidR="00FB4925" w:rsidRDefault="00E868BA" w:rsidP="009B14D7">
      <w:pPr>
        <w:pStyle w:val="Titre2"/>
      </w:pPr>
      <w:bookmarkStart w:id="7" w:name="_Toc182227900"/>
      <w:r>
        <w:t>2.1 description de l’entreprise</w:t>
      </w:r>
      <w:bookmarkEnd w:id="7"/>
    </w:p>
    <w:p w14:paraId="09ED6200" w14:textId="348E6D59" w:rsidR="00FB312B" w:rsidRDefault="00FB312B" w:rsidP="00E868BA">
      <w:pPr>
        <w:jc w:val="both"/>
      </w:pPr>
      <w:r w:rsidRPr="00FB312B">
        <w:t>Décrivez les solutions que vous offrez à vos clients. Mettez en avant la position actuelle de votre entreprise sur le marché. Discutez des initiatives de durabilité en cours et des engagements futurs que vous aimeriez entreprendre.</w:t>
      </w:r>
    </w:p>
    <w:p w14:paraId="5C888602" w14:textId="21C12788" w:rsidR="00197D2B" w:rsidRDefault="00CE09BA" w:rsidP="009B14D7">
      <w:pPr>
        <w:pStyle w:val="Titre2"/>
      </w:pPr>
      <w:bookmarkStart w:id="8" w:name="_Toc182227901"/>
      <w:r>
        <w:t>2.2 Mission, vision et valeurs</w:t>
      </w:r>
      <w:bookmarkEnd w:id="8"/>
    </w:p>
    <w:p w14:paraId="18AE088A" w14:textId="77777777" w:rsidR="00197D2B" w:rsidRDefault="00197D2B" w:rsidP="00197D2B">
      <w:pPr>
        <w:jc w:val="both"/>
      </w:pPr>
      <w:r>
        <w:t>Votre énoncé de mission doit clairement exprimer la raison d'être de votre organisation, en précisant ce que vous faites et les solutions que vous apportez à vos clients. Cet énoncé doit non seulement décrire vos activités principales, mais aussi expliquer comment vous répondez aux besoins et aux défis de vos clients.</w:t>
      </w:r>
    </w:p>
    <w:p w14:paraId="678A49D5" w14:textId="77777777" w:rsidR="00197D2B" w:rsidRDefault="00197D2B" w:rsidP="00197D2B">
      <w:pPr>
        <w:jc w:val="both"/>
      </w:pPr>
    </w:p>
    <w:p w14:paraId="3F3F56F5" w14:textId="77777777" w:rsidR="00197D2B" w:rsidRDefault="00197D2B" w:rsidP="00197D2B">
      <w:pPr>
        <w:jc w:val="both"/>
      </w:pPr>
      <w:r>
        <w:t>Votre énoncé de vision illustre la direction à long terme de votre entreprise, en définissant les objectifs ambitieux que vous aspirez à atteindre dans le futur. Cet énoncé doit inspirer et guider toutes les parties prenantes en partageant une vision claire de ce que vous souhaitez accomplir et de l'impact que vous voulez avoir dans votre secteur.</w:t>
      </w:r>
    </w:p>
    <w:p w14:paraId="7BF7C207" w14:textId="77777777" w:rsidR="00197D2B" w:rsidRDefault="00197D2B" w:rsidP="00197D2B">
      <w:pPr>
        <w:jc w:val="both"/>
      </w:pPr>
    </w:p>
    <w:p w14:paraId="5894DE84" w14:textId="6ADB7C41" w:rsidR="00197D2B" w:rsidRDefault="00197D2B" w:rsidP="00197D2B">
      <w:pPr>
        <w:jc w:val="both"/>
      </w:pPr>
      <w:r>
        <w:lastRenderedPageBreak/>
        <w:t>Vos valeurs définissent les principes fondamentaux qui guident les comportements au sein de votre entreprise et façonnent sa culture. Elles offrent une perspective sur ce que vos clients et partenaires peuvent attendre de leur interaction avec vous, en reflétant les standards éthiques et les priorités qui sous-tendent chaque aspect de votre activité.</w:t>
      </w:r>
    </w:p>
    <w:p w14:paraId="11B682B5" w14:textId="77777777" w:rsidR="00197D2B" w:rsidRPr="001B757F" w:rsidRDefault="00197D2B" w:rsidP="00197D2B">
      <w:pPr>
        <w:jc w:val="both"/>
      </w:pPr>
    </w:p>
    <w:p w14:paraId="1BA4A07E" w14:textId="7A5B6377" w:rsidR="00DC1AF1" w:rsidRPr="00EC0C1C" w:rsidRDefault="008F025F" w:rsidP="0003627F">
      <w:pPr>
        <w:pStyle w:val="Titre1"/>
        <w:jc w:val="both"/>
      </w:pPr>
      <w:bookmarkStart w:id="9" w:name="_Toc182227902"/>
      <w:r>
        <w:t>ANALYSE DU MARCHÉ</w:t>
      </w:r>
      <w:bookmarkEnd w:id="9"/>
      <w:r w:rsidR="00F3188E">
        <w:t xml:space="preserve"> </w:t>
      </w:r>
    </w:p>
    <w:p w14:paraId="626190C4" w14:textId="0A42D631" w:rsidR="00CE09BA" w:rsidRDefault="00194711" w:rsidP="00194711">
      <w:pPr>
        <w:pStyle w:val="Corpsdetexte"/>
        <w:rPr>
          <w:rStyle w:val="CorpsdetexteCar"/>
        </w:rPr>
      </w:pPr>
      <w:r w:rsidRPr="00194711">
        <w:rPr>
          <w:rStyle w:val="CorpsdetexteCar"/>
        </w:rPr>
        <w:t>Analysez les tendances des consommateur</w:t>
      </w:r>
      <w:r w:rsidR="00E77FB6">
        <w:rPr>
          <w:rStyle w:val="CorpsdetexteCar"/>
        </w:rPr>
        <w:t>s</w:t>
      </w:r>
      <w:r w:rsidR="00CE09BA" w:rsidRPr="00CE09BA">
        <w:rPr>
          <w:rStyle w:val="CorpsdetexteCar"/>
        </w:rPr>
        <w:t>.</w:t>
      </w:r>
      <w:r w:rsidR="00E77FB6">
        <w:rPr>
          <w:rStyle w:val="CorpsdetexteCar"/>
        </w:rPr>
        <w:t xml:space="preserve"> </w:t>
      </w:r>
      <w:r w:rsidR="00CE09BA" w:rsidRPr="00CE09BA">
        <w:rPr>
          <w:rStyle w:val="CorpsdetexteCar"/>
        </w:rPr>
        <w:t>Identifiez les opportunités de croissance dans les marchés durables.</w:t>
      </w:r>
    </w:p>
    <w:p w14:paraId="77B34F67" w14:textId="0961EEFF" w:rsidR="00CE09BA" w:rsidRPr="00CE09BA" w:rsidRDefault="00CE09BA" w:rsidP="009B14D7">
      <w:pPr>
        <w:pStyle w:val="Titre2"/>
        <w:rPr>
          <w:rStyle w:val="CorpsdetexteCar"/>
          <w:rFonts w:eastAsiaTheme="majorEastAsia" w:cstheme="majorBidi"/>
          <w:bCs/>
          <w:noProof w:val="0"/>
          <w:sz w:val="28"/>
          <w:szCs w:val="32"/>
        </w:rPr>
      </w:pPr>
      <w:bookmarkStart w:id="10" w:name="_Toc182227903"/>
      <w:r w:rsidRPr="00CE09BA">
        <w:rPr>
          <w:rStyle w:val="CorpsdetexteCar"/>
          <w:rFonts w:eastAsiaTheme="majorEastAsia" w:cstheme="majorBidi"/>
          <w:bCs/>
          <w:noProof w:val="0"/>
          <w:sz w:val="28"/>
          <w:szCs w:val="32"/>
        </w:rPr>
        <w:t xml:space="preserve">3.1 </w:t>
      </w:r>
      <w:r w:rsidR="00E77FB6">
        <w:rPr>
          <w:rStyle w:val="CorpsdetexteCar"/>
          <w:rFonts w:eastAsiaTheme="majorEastAsia" w:cstheme="majorBidi"/>
          <w:bCs/>
          <w:noProof w:val="0"/>
          <w:sz w:val="28"/>
          <w:szCs w:val="32"/>
        </w:rPr>
        <w:t>Tendances du secteur</w:t>
      </w:r>
      <w:bookmarkEnd w:id="10"/>
    </w:p>
    <w:p w14:paraId="778E27DB" w14:textId="3D236D47" w:rsidR="00CE09BA" w:rsidRDefault="008907C8" w:rsidP="00CE09BA">
      <w:pPr>
        <w:pStyle w:val="Corpsdetexte"/>
        <w:rPr>
          <w:rStyle w:val="CorpsdetexteCar"/>
        </w:rPr>
      </w:pPr>
      <w:r w:rsidRPr="008907C8">
        <w:rPr>
          <w:rStyle w:val="CorpsdetexteCar"/>
        </w:rPr>
        <w:t>Surveillez les évolutions dans votre secteur d'activité</w:t>
      </w:r>
      <w:r>
        <w:rPr>
          <w:rStyle w:val="CorpsdetexteCar"/>
        </w:rPr>
        <w:t xml:space="preserve"> </w:t>
      </w:r>
      <w:r w:rsidRPr="008907C8">
        <w:rPr>
          <w:rStyle w:val="CorpsdetexteCar"/>
        </w:rPr>
        <w:t>qui pourraient affecter votre entreprise, que ce soit de manière positive ou négative. Évaluez l'augmentation de la demande pour vos produits ou services, et soyez attentif aux changements démographiques, notamment le vieillissement de votre clientèle.</w:t>
      </w:r>
      <w:r w:rsidR="004638F2" w:rsidRPr="004638F2">
        <w:t xml:space="preserve"> </w:t>
      </w:r>
      <w:r w:rsidR="004638F2" w:rsidRPr="004638F2">
        <w:rPr>
          <w:rStyle w:val="CorpsdetexteCar"/>
        </w:rPr>
        <w:t>Évaluez si les habitudes d’achat de vos clients cibles sont en train de changer. Sont-ils de plus en plus tournés vers les achats en ligne? Préfèrent-ils des solutions plus personnalisées? Mentionnez les tendances observées et comment votre entreprise s'adapte pour rester en phase avec ces évolutions.</w:t>
      </w:r>
      <w:r w:rsidRPr="008907C8">
        <w:rPr>
          <w:rStyle w:val="CorpsdetexteCar"/>
        </w:rPr>
        <w:t xml:space="preserve"> Assurez-vous que votre offre actuelle ne devienne pas obsolète, et envisagez des adaptations si nécessaire. Restez vigilant</w:t>
      </w:r>
      <w:r w:rsidR="00E93C7C">
        <w:rPr>
          <w:rStyle w:val="CorpsdetexteCar"/>
        </w:rPr>
        <w:t>·e</w:t>
      </w:r>
      <w:r w:rsidRPr="008907C8">
        <w:rPr>
          <w:rStyle w:val="CorpsdetexteCar"/>
        </w:rPr>
        <w:t xml:space="preserve"> quant à l'apparition de nouveaux concurrents sur le marché</w:t>
      </w:r>
      <w:r w:rsidR="00A64E91">
        <w:rPr>
          <w:rStyle w:val="CorpsdetexteCar"/>
        </w:rPr>
        <w:t>.</w:t>
      </w:r>
      <w:r w:rsidR="004638F2">
        <w:rPr>
          <w:rStyle w:val="CorpsdetexteCar"/>
        </w:rPr>
        <w:t xml:space="preserve"> </w:t>
      </w:r>
    </w:p>
    <w:p w14:paraId="306DCB7C" w14:textId="693D6544" w:rsidR="00CE09BA" w:rsidRPr="00CE09BA" w:rsidRDefault="00CE09BA" w:rsidP="009B14D7">
      <w:pPr>
        <w:pStyle w:val="Titre2"/>
        <w:rPr>
          <w:rStyle w:val="CorpsdetexteCar"/>
          <w:rFonts w:eastAsiaTheme="majorEastAsia" w:cstheme="majorBidi"/>
          <w:bCs/>
          <w:noProof w:val="0"/>
          <w:sz w:val="28"/>
          <w:szCs w:val="32"/>
        </w:rPr>
      </w:pPr>
      <w:bookmarkStart w:id="11" w:name="_Toc182227904"/>
      <w:r w:rsidRPr="00CE09BA">
        <w:rPr>
          <w:rStyle w:val="CorpsdetexteCar"/>
          <w:rFonts w:eastAsiaTheme="majorEastAsia" w:cstheme="majorBidi"/>
          <w:bCs/>
          <w:noProof w:val="0"/>
          <w:sz w:val="28"/>
          <w:szCs w:val="32"/>
        </w:rPr>
        <w:t>3.2 R</w:t>
      </w:r>
      <w:r w:rsidR="00E93C7C">
        <w:rPr>
          <w:rStyle w:val="CorpsdetexteCar"/>
          <w:rFonts w:eastAsiaTheme="majorEastAsia" w:cstheme="majorBidi"/>
          <w:bCs/>
          <w:noProof w:val="0"/>
          <w:sz w:val="28"/>
          <w:szCs w:val="32"/>
        </w:rPr>
        <w:t>É</w:t>
      </w:r>
      <w:r w:rsidRPr="00CE09BA">
        <w:rPr>
          <w:rStyle w:val="CorpsdetexteCar"/>
          <w:rFonts w:eastAsiaTheme="majorEastAsia" w:cstheme="majorBidi"/>
          <w:bCs/>
          <w:noProof w:val="0"/>
          <w:sz w:val="28"/>
          <w:szCs w:val="32"/>
        </w:rPr>
        <w:t>glementation Gouvernementale</w:t>
      </w:r>
      <w:bookmarkEnd w:id="11"/>
    </w:p>
    <w:p w14:paraId="513F1D45" w14:textId="34999512" w:rsidR="00CE09BA" w:rsidRDefault="00A64E91" w:rsidP="00CE09BA">
      <w:pPr>
        <w:pStyle w:val="Corpsdetexte"/>
        <w:rPr>
          <w:rStyle w:val="CorpsdetexteCar"/>
        </w:rPr>
      </w:pPr>
      <w:r>
        <w:rPr>
          <w:rStyle w:val="CorpsdetexteCar"/>
        </w:rPr>
        <w:t>A</w:t>
      </w:r>
      <w:r w:rsidRPr="00A64E91">
        <w:rPr>
          <w:rStyle w:val="CorpsdetexteCar"/>
        </w:rPr>
        <w:t>nticipez l'impact potentiel des nouveaux règlements ou des modifications des lois fiscales et commerciales sur votre entreprise.</w:t>
      </w:r>
      <w:r>
        <w:rPr>
          <w:rStyle w:val="CorpsdetexteCar"/>
        </w:rPr>
        <w:t xml:space="preserve"> </w:t>
      </w:r>
      <w:r w:rsidR="00CE09BA" w:rsidRPr="00CE09BA">
        <w:rPr>
          <w:rStyle w:val="CorpsdetexteCar"/>
        </w:rPr>
        <w:t>Adressez la conformité aux réglementations environnementales.</w:t>
      </w:r>
      <w:r>
        <w:rPr>
          <w:rStyle w:val="CorpsdetexteCar"/>
        </w:rPr>
        <w:t xml:space="preserve"> </w:t>
      </w:r>
      <w:r w:rsidR="00CE09BA" w:rsidRPr="00CE09BA">
        <w:rPr>
          <w:rStyle w:val="CorpsdetexteCar"/>
        </w:rPr>
        <w:t>Discutez de l'impact des changements réglementaires sur les initiatives de durabilité.</w:t>
      </w:r>
    </w:p>
    <w:p w14:paraId="6C19EF46" w14:textId="7090181D" w:rsidR="00CE09BA" w:rsidRPr="00194711" w:rsidRDefault="00194711" w:rsidP="009B14D7">
      <w:pPr>
        <w:pStyle w:val="Titre2"/>
        <w:rPr>
          <w:rStyle w:val="CorpsdetexteCar"/>
          <w:rFonts w:eastAsiaTheme="majorEastAsia"/>
          <w:sz w:val="28"/>
          <w:szCs w:val="32"/>
        </w:rPr>
      </w:pPr>
      <w:bookmarkStart w:id="12" w:name="_Toc182227905"/>
      <w:r w:rsidRPr="00194711">
        <w:rPr>
          <w:rStyle w:val="CorpsdetexteCar"/>
          <w:rFonts w:eastAsiaTheme="majorEastAsia"/>
          <w:sz w:val="28"/>
          <w:szCs w:val="32"/>
        </w:rPr>
        <w:t>3.3 Analyse du march</w:t>
      </w:r>
      <w:bookmarkEnd w:id="12"/>
      <w:r w:rsidR="00846E4D">
        <w:rPr>
          <w:rStyle w:val="CorpsdetexteCar"/>
          <w:rFonts w:eastAsiaTheme="majorEastAsia"/>
          <w:sz w:val="28"/>
          <w:szCs w:val="32"/>
        </w:rPr>
        <w:t>É</w:t>
      </w:r>
    </w:p>
    <w:p w14:paraId="17845BF0" w14:textId="57EE9F4E" w:rsidR="00194711" w:rsidRDefault="00194711" w:rsidP="0003627F">
      <w:pPr>
        <w:pStyle w:val="Corpsdetexte"/>
        <w:rPr>
          <w:rStyle w:val="CorpsdetexteCar"/>
        </w:rPr>
      </w:pPr>
      <w:r w:rsidRPr="00194711">
        <w:rPr>
          <w:rStyle w:val="CorpsdetexteCar"/>
        </w:rPr>
        <w:t>Conduisez une analyse approfondie de votre marché cible, y compris les données démographiques, les préférences et les comportements des clients en matière de durabilité.</w:t>
      </w:r>
    </w:p>
    <w:p w14:paraId="460B2899" w14:textId="297BDCFB" w:rsidR="00CE09BA" w:rsidRPr="00AA4F0F" w:rsidRDefault="00AA4F0F" w:rsidP="009B14D7">
      <w:pPr>
        <w:pStyle w:val="Titre2"/>
        <w:rPr>
          <w:rStyle w:val="CorpsdetexteCar"/>
          <w:rFonts w:eastAsiaTheme="majorEastAsia"/>
          <w:sz w:val="28"/>
          <w:szCs w:val="32"/>
        </w:rPr>
      </w:pPr>
      <w:bookmarkStart w:id="13" w:name="_Toc182227906"/>
      <w:r w:rsidRPr="00AA4F0F">
        <w:rPr>
          <w:rStyle w:val="CorpsdetexteCar"/>
          <w:rFonts w:eastAsiaTheme="majorEastAsia"/>
          <w:sz w:val="28"/>
          <w:szCs w:val="32"/>
        </w:rPr>
        <w:t xml:space="preserve">3.4 </w:t>
      </w:r>
      <w:r w:rsidR="00711ADC">
        <w:rPr>
          <w:rStyle w:val="CorpsdetexteCar"/>
          <w:rFonts w:eastAsiaTheme="majorEastAsia"/>
          <w:sz w:val="28"/>
          <w:szCs w:val="32"/>
        </w:rPr>
        <w:t>March</w:t>
      </w:r>
      <w:r w:rsidR="00926656">
        <w:rPr>
          <w:rStyle w:val="CorpsdetexteCar"/>
          <w:rFonts w:eastAsiaTheme="majorEastAsia"/>
          <w:sz w:val="28"/>
          <w:szCs w:val="32"/>
        </w:rPr>
        <w:t>É</w:t>
      </w:r>
      <w:r w:rsidR="00711ADC">
        <w:rPr>
          <w:rStyle w:val="CorpsdetexteCar"/>
          <w:rFonts w:eastAsiaTheme="majorEastAsia"/>
          <w:sz w:val="28"/>
          <w:szCs w:val="32"/>
        </w:rPr>
        <w:t xml:space="preserve"> cible</w:t>
      </w:r>
      <w:bookmarkEnd w:id="13"/>
    </w:p>
    <w:p w14:paraId="0DD76A78" w14:textId="39A485EB" w:rsidR="006A6AE1" w:rsidRDefault="00711ADC" w:rsidP="00711ADC">
      <w:pPr>
        <w:rPr>
          <w:lang w:val="fr-FR"/>
        </w:rPr>
      </w:pPr>
      <w:r w:rsidRPr="00711ADC">
        <w:rPr>
          <w:lang w:val="fr-FR"/>
        </w:rPr>
        <w:t>Dans cette section, commencez par décrire vos clients idéaux.</w:t>
      </w:r>
      <w:r w:rsidR="006A6AE1">
        <w:rPr>
          <w:lang w:val="fr-FR"/>
        </w:rPr>
        <w:t xml:space="preserve"> </w:t>
      </w:r>
      <w:r w:rsidRPr="00711ADC">
        <w:rPr>
          <w:lang w:val="fr-FR"/>
        </w:rPr>
        <w:t xml:space="preserve">Réfléchissez </w:t>
      </w:r>
      <w:r w:rsidR="006A6AE1">
        <w:rPr>
          <w:lang w:val="fr-FR"/>
        </w:rPr>
        <w:t>et identifiez les</w:t>
      </w:r>
      <w:r w:rsidRPr="00711ADC">
        <w:rPr>
          <w:lang w:val="fr-FR"/>
        </w:rPr>
        <w:t xml:space="preserve"> traits qui les définissent le</w:t>
      </w:r>
      <w:r w:rsidR="006A6AE1">
        <w:rPr>
          <w:lang w:val="fr-FR"/>
        </w:rPr>
        <w:t xml:space="preserve"> </w:t>
      </w:r>
      <w:r w:rsidRPr="00711ADC">
        <w:rPr>
          <w:lang w:val="fr-FR"/>
        </w:rPr>
        <w:t>mieux et qui les rendent susceptibles d’être intéressés par vos services ou produits.</w:t>
      </w:r>
      <w:r w:rsidR="006A6AE1">
        <w:rPr>
          <w:lang w:val="fr-FR"/>
        </w:rPr>
        <w:t xml:space="preserve"> </w:t>
      </w:r>
    </w:p>
    <w:p w14:paraId="02FA758A" w14:textId="77777777" w:rsidR="006A6AE1" w:rsidRDefault="006A6AE1" w:rsidP="00711ADC">
      <w:pPr>
        <w:rPr>
          <w:lang w:val="fr-FR"/>
        </w:rPr>
      </w:pPr>
    </w:p>
    <w:p w14:paraId="50CABC5C" w14:textId="49739609" w:rsidR="006A6AE1" w:rsidRDefault="00711ADC" w:rsidP="00711ADC">
      <w:pPr>
        <w:rPr>
          <w:lang w:val="fr-FR"/>
        </w:rPr>
      </w:pPr>
      <w:r w:rsidRPr="00711ADC">
        <w:rPr>
          <w:lang w:val="fr-FR"/>
        </w:rPr>
        <w:t xml:space="preserve">Analysez et décrivez les besoins spécifiques de vos clients cibles. Quels problèmes cherchent-ils à </w:t>
      </w:r>
      <w:proofErr w:type="gramStart"/>
      <w:r w:rsidR="008C6D6E" w:rsidRPr="00711ADC">
        <w:rPr>
          <w:lang w:val="fr-FR"/>
        </w:rPr>
        <w:t>résoudre?</w:t>
      </w:r>
      <w:proofErr w:type="gramEnd"/>
      <w:r w:rsidRPr="00711ADC">
        <w:rPr>
          <w:lang w:val="fr-FR"/>
        </w:rPr>
        <w:t xml:space="preserve"> Quels sont leurs désirs ou </w:t>
      </w:r>
      <w:proofErr w:type="gramStart"/>
      <w:r w:rsidR="004638F2" w:rsidRPr="00711ADC">
        <w:rPr>
          <w:lang w:val="fr-FR"/>
        </w:rPr>
        <w:t>aspirations?</w:t>
      </w:r>
      <w:proofErr w:type="gramEnd"/>
      <w:r w:rsidRPr="00711ADC">
        <w:rPr>
          <w:lang w:val="fr-FR"/>
        </w:rPr>
        <w:t xml:space="preserve"> Comment vos services ou produits répondent-ils à ces </w:t>
      </w:r>
      <w:proofErr w:type="gramStart"/>
      <w:r w:rsidR="004638F2" w:rsidRPr="00711ADC">
        <w:rPr>
          <w:lang w:val="fr-FR"/>
        </w:rPr>
        <w:t>besoins?</w:t>
      </w:r>
      <w:proofErr w:type="gramEnd"/>
    </w:p>
    <w:p w14:paraId="1CB11425" w14:textId="6836BCD5" w:rsidR="004C3959" w:rsidRPr="004C3959" w:rsidRDefault="00716CB4" w:rsidP="009B14D7">
      <w:pPr>
        <w:pStyle w:val="Titre2"/>
        <w:rPr>
          <w:rStyle w:val="CorpsdetexteCar"/>
          <w:rFonts w:eastAsiaTheme="majorEastAsia"/>
          <w:sz w:val="28"/>
          <w:szCs w:val="32"/>
        </w:rPr>
      </w:pPr>
      <w:bookmarkStart w:id="14" w:name="_Toc182227907"/>
      <w:r>
        <w:rPr>
          <w:rStyle w:val="CorpsdetexteCar"/>
          <w:rFonts w:eastAsiaTheme="majorEastAsia"/>
          <w:sz w:val="28"/>
          <w:szCs w:val="32"/>
        </w:rPr>
        <w:lastRenderedPageBreak/>
        <w:br/>
      </w:r>
      <w:r w:rsidR="004C3959" w:rsidRPr="004C3959">
        <w:rPr>
          <w:rStyle w:val="CorpsdetexteCar"/>
          <w:rFonts w:eastAsiaTheme="majorEastAsia"/>
          <w:sz w:val="28"/>
          <w:szCs w:val="32"/>
        </w:rPr>
        <w:t xml:space="preserve">3.5 </w:t>
      </w:r>
      <w:r w:rsidR="000C67CE">
        <w:rPr>
          <w:rStyle w:val="CorpsdetexteCar"/>
          <w:rFonts w:eastAsiaTheme="majorEastAsia"/>
          <w:sz w:val="28"/>
          <w:szCs w:val="32"/>
        </w:rPr>
        <w:t>Principaux concurrents</w:t>
      </w:r>
      <w:bookmarkEnd w:id="14"/>
    </w:p>
    <w:p w14:paraId="5AEAC8A7" w14:textId="0B70B8CC" w:rsidR="00CE09BA" w:rsidRDefault="000C67CE" w:rsidP="004C3959">
      <w:pPr>
        <w:pStyle w:val="Corpsdetexte"/>
        <w:rPr>
          <w:rStyle w:val="CorpsdetexteCar"/>
        </w:rPr>
      </w:pPr>
      <w:r>
        <w:rPr>
          <w:rStyle w:val="CorpsdetexteCar"/>
        </w:rPr>
        <w:t>Concurrent 1</w:t>
      </w:r>
    </w:p>
    <w:tbl>
      <w:tblPr>
        <w:tblStyle w:val="Grilledutableau"/>
        <w:tblW w:w="0" w:type="auto"/>
        <w:tblInd w:w="187" w:type="dxa"/>
        <w:tblLook w:val="04A0" w:firstRow="1" w:lastRow="0" w:firstColumn="1" w:lastColumn="0" w:noHBand="0" w:noVBand="1"/>
      </w:tblPr>
      <w:tblGrid>
        <w:gridCol w:w="4436"/>
        <w:gridCol w:w="4439"/>
      </w:tblGrid>
      <w:tr w:rsidR="00151708" w14:paraId="14DDB969" w14:textId="77777777" w:rsidTr="00151708">
        <w:tc>
          <w:tcPr>
            <w:tcW w:w="4436" w:type="dxa"/>
          </w:tcPr>
          <w:p w14:paraId="36BD567D" w14:textId="77777777" w:rsidR="00151708" w:rsidRDefault="00151708">
            <w:pPr>
              <w:pStyle w:val="Corpsdetexte"/>
              <w:ind w:left="0"/>
              <w:rPr>
                <w:rStyle w:val="CorpsdetexteCar"/>
                <w:b/>
                <w:bCs/>
              </w:rPr>
            </w:pPr>
            <w:bookmarkStart w:id="15" w:name="_Toc182227908"/>
            <w:r w:rsidRPr="000C67CE">
              <w:rPr>
                <w:rStyle w:val="CorpsdetexteCar"/>
                <w:b/>
                <w:bCs/>
              </w:rPr>
              <w:t>Forces</w:t>
            </w:r>
          </w:p>
          <w:p w14:paraId="18ABD174" w14:textId="77777777" w:rsidR="00151708" w:rsidRPr="000C67CE" w:rsidRDefault="00151708">
            <w:pPr>
              <w:pStyle w:val="Corpsdetexte"/>
              <w:ind w:left="0"/>
              <w:rPr>
                <w:rStyle w:val="CorpsdetexteCar"/>
                <w:b/>
                <w:bCs/>
              </w:rPr>
            </w:pPr>
          </w:p>
          <w:p w14:paraId="128F1307" w14:textId="77777777" w:rsidR="00151708" w:rsidRPr="000C67CE" w:rsidRDefault="00151708">
            <w:pPr>
              <w:pStyle w:val="Corpsdetexte"/>
              <w:ind w:left="0"/>
              <w:rPr>
                <w:rStyle w:val="CorpsdetexteCar"/>
              </w:rPr>
            </w:pPr>
            <w:r w:rsidRPr="000C67CE">
              <w:rPr>
                <w:rStyle w:val="CorpsdetexteCar"/>
              </w:rPr>
              <w:t>Décrivez les principaux atouts de vos concurrents : leur position sur le marché, leur image de marque, la qualité de leurs produits/services, etc.</w:t>
            </w:r>
          </w:p>
          <w:p w14:paraId="15D9BCC0" w14:textId="77777777" w:rsidR="00151708" w:rsidRPr="000C67CE" w:rsidRDefault="00151708">
            <w:pPr>
              <w:pStyle w:val="Corpsdetexte"/>
              <w:ind w:left="0"/>
              <w:rPr>
                <w:rStyle w:val="CorpsdetexteCar"/>
              </w:rPr>
            </w:pPr>
            <w:r w:rsidRPr="000C67CE">
              <w:rPr>
                <w:rStyle w:val="CorpsdetexteCar"/>
              </w:rPr>
              <w:t>Indiquez leurs ressources financières, technologiques ou humaines qui les placent en position avantageuse.</w:t>
            </w:r>
          </w:p>
          <w:p w14:paraId="5D2AD6FB" w14:textId="77777777" w:rsidR="00151708" w:rsidRDefault="00151708">
            <w:pPr>
              <w:pStyle w:val="Corpsdetexte"/>
              <w:ind w:left="0"/>
              <w:rPr>
                <w:rStyle w:val="CorpsdetexteCar"/>
              </w:rPr>
            </w:pPr>
            <w:r w:rsidRPr="000C67CE">
              <w:rPr>
                <w:rStyle w:val="CorpsdetexteCar"/>
              </w:rPr>
              <w:t>Mentionnez leurs réseaux de distribution efficaces ou leur base de clientèle fidèle.</w:t>
            </w:r>
          </w:p>
        </w:tc>
        <w:tc>
          <w:tcPr>
            <w:tcW w:w="4439" w:type="dxa"/>
          </w:tcPr>
          <w:p w14:paraId="4F865517" w14:textId="77777777" w:rsidR="00151708" w:rsidRDefault="00151708">
            <w:pPr>
              <w:pStyle w:val="Corpsdetexte"/>
              <w:ind w:left="0"/>
              <w:rPr>
                <w:rStyle w:val="CorpsdetexteCar"/>
                <w:b/>
                <w:bCs/>
              </w:rPr>
            </w:pPr>
            <w:r w:rsidRPr="000C67CE">
              <w:rPr>
                <w:rStyle w:val="CorpsdetexteCar"/>
                <w:b/>
                <w:bCs/>
              </w:rPr>
              <w:t>Faiblesses</w:t>
            </w:r>
          </w:p>
          <w:p w14:paraId="6F7B417F" w14:textId="77777777" w:rsidR="00151708" w:rsidRPr="000C67CE" w:rsidRDefault="00151708">
            <w:pPr>
              <w:pStyle w:val="Corpsdetexte"/>
              <w:ind w:left="0"/>
              <w:rPr>
                <w:rStyle w:val="CorpsdetexteCar"/>
                <w:b/>
                <w:bCs/>
              </w:rPr>
            </w:pPr>
          </w:p>
          <w:p w14:paraId="668CA5C9" w14:textId="77777777" w:rsidR="00151708" w:rsidRPr="000C67CE" w:rsidRDefault="00151708">
            <w:pPr>
              <w:pStyle w:val="Corpsdetexte"/>
              <w:ind w:left="0"/>
              <w:rPr>
                <w:rStyle w:val="CorpsdetexteCar"/>
              </w:rPr>
            </w:pPr>
            <w:r w:rsidRPr="000C67CE">
              <w:rPr>
                <w:rStyle w:val="CorpsdetexteCar"/>
              </w:rPr>
              <w:t>Identifiez les points faibles de vos concurrents : manque de différenciation, service client médiocre, mauvaise gestion, etc.</w:t>
            </w:r>
          </w:p>
          <w:p w14:paraId="3CC10B94" w14:textId="78DD52CF" w:rsidR="00151708" w:rsidRPr="000C67CE" w:rsidRDefault="00151708">
            <w:pPr>
              <w:pStyle w:val="Corpsdetexte"/>
              <w:ind w:left="0"/>
              <w:rPr>
                <w:rStyle w:val="CorpsdetexteCar"/>
              </w:rPr>
            </w:pPr>
            <w:r w:rsidRPr="000C67CE">
              <w:rPr>
                <w:rStyle w:val="CorpsdetexteCar"/>
              </w:rPr>
              <w:t>Soulignez les limitations dans leur capacité d'innovation ou les faiblesses au niveau des</w:t>
            </w:r>
            <w:r>
              <w:rPr>
                <w:rStyle w:val="CorpsdetexteCar"/>
              </w:rPr>
              <w:t xml:space="preserve"> </w:t>
            </w:r>
            <w:r w:rsidRPr="000C67CE">
              <w:rPr>
                <w:rStyle w:val="CorpsdetexteCar"/>
              </w:rPr>
              <w:t>produits/services.</w:t>
            </w:r>
          </w:p>
          <w:p w14:paraId="54E5F465" w14:textId="77777777" w:rsidR="00151708" w:rsidRDefault="00151708">
            <w:pPr>
              <w:pStyle w:val="Corpsdetexte"/>
              <w:ind w:left="0"/>
              <w:rPr>
                <w:rStyle w:val="CorpsdetexteCar"/>
              </w:rPr>
            </w:pPr>
            <w:r w:rsidRPr="000C67CE">
              <w:rPr>
                <w:rStyle w:val="CorpsdetexteCar"/>
              </w:rPr>
              <w:t>Notez les failles dans leur stratégie marketing ou leur couverture géographique.</w:t>
            </w:r>
          </w:p>
        </w:tc>
      </w:tr>
      <w:tr w:rsidR="00151708" w14:paraId="4D323A7E" w14:textId="77777777" w:rsidTr="00151708">
        <w:tc>
          <w:tcPr>
            <w:tcW w:w="4436" w:type="dxa"/>
          </w:tcPr>
          <w:p w14:paraId="191EA825" w14:textId="77777777" w:rsidR="00151708" w:rsidRPr="000C67CE" w:rsidRDefault="00151708">
            <w:pPr>
              <w:pStyle w:val="Corpsdetexte"/>
              <w:ind w:left="0"/>
              <w:rPr>
                <w:rStyle w:val="CorpsdetexteCar"/>
                <w:b/>
                <w:bCs/>
              </w:rPr>
            </w:pPr>
            <w:r w:rsidRPr="000C67CE">
              <w:rPr>
                <w:rStyle w:val="CorpsdetexteCar"/>
                <w:b/>
                <w:bCs/>
              </w:rPr>
              <w:t>Opportunités</w:t>
            </w:r>
          </w:p>
          <w:p w14:paraId="4825535B" w14:textId="77777777" w:rsidR="00151708" w:rsidRDefault="00151708">
            <w:pPr>
              <w:pStyle w:val="Corpsdetexte"/>
              <w:ind w:left="0"/>
              <w:rPr>
                <w:rStyle w:val="CorpsdetexteCar"/>
              </w:rPr>
            </w:pPr>
          </w:p>
          <w:p w14:paraId="5AFBA193" w14:textId="77777777" w:rsidR="00151708" w:rsidRPr="000C67CE" w:rsidRDefault="00151708">
            <w:pPr>
              <w:pStyle w:val="Corpsdetexte"/>
              <w:ind w:left="0"/>
              <w:rPr>
                <w:rStyle w:val="CorpsdetexteCar"/>
              </w:rPr>
            </w:pPr>
            <w:r w:rsidRPr="000C67CE">
              <w:rPr>
                <w:rStyle w:val="CorpsdetexteCar"/>
              </w:rPr>
              <w:t>Repérez les opportunités du marché que vos concurrents n'exploitent pas encore : segments non desservis, tendances émergentes, etc.</w:t>
            </w:r>
          </w:p>
          <w:p w14:paraId="0272643D" w14:textId="77777777" w:rsidR="00151708" w:rsidRPr="000C67CE" w:rsidRDefault="00151708">
            <w:pPr>
              <w:pStyle w:val="Corpsdetexte"/>
              <w:ind w:left="0"/>
              <w:rPr>
                <w:rStyle w:val="CorpsdetexteCar"/>
              </w:rPr>
            </w:pPr>
            <w:r w:rsidRPr="000C67CE">
              <w:rPr>
                <w:rStyle w:val="CorpsdetexteCar"/>
              </w:rPr>
              <w:t>Indiquez les changements technologiques ou réglementaires pouvant offrir un avantage concurrentiel.</w:t>
            </w:r>
          </w:p>
          <w:p w14:paraId="797C37D9" w14:textId="77777777" w:rsidR="00151708" w:rsidRDefault="00151708">
            <w:pPr>
              <w:pStyle w:val="Corpsdetexte"/>
              <w:ind w:left="0"/>
              <w:rPr>
                <w:rStyle w:val="CorpsdetexteCar"/>
              </w:rPr>
            </w:pPr>
            <w:r w:rsidRPr="000C67CE">
              <w:rPr>
                <w:rStyle w:val="CorpsdetexteCar"/>
              </w:rPr>
              <w:t>Évaluez les alliances potentielles ou partenariats que vos concurrents pourraient former pour renforcer leur position.</w:t>
            </w:r>
          </w:p>
        </w:tc>
        <w:tc>
          <w:tcPr>
            <w:tcW w:w="4439" w:type="dxa"/>
          </w:tcPr>
          <w:p w14:paraId="2D7768CF" w14:textId="77777777" w:rsidR="00151708" w:rsidRPr="000C67CE" w:rsidRDefault="00151708">
            <w:pPr>
              <w:pStyle w:val="Corpsdetexte"/>
              <w:ind w:left="0"/>
              <w:rPr>
                <w:rStyle w:val="CorpsdetexteCar"/>
                <w:b/>
                <w:bCs/>
              </w:rPr>
            </w:pPr>
            <w:r w:rsidRPr="000C67CE">
              <w:rPr>
                <w:rStyle w:val="CorpsdetexteCar"/>
                <w:b/>
                <w:bCs/>
              </w:rPr>
              <w:t>Menaces</w:t>
            </w:r>
          </w:p>
          <w:p w14:paraId="58FCAA09" w14:textId="77777777" w:rsidR="00151708" w:rsidRDefault="00151708">
            <w:pPr>
              <w:pStyle w:val="Corpsdetexte"/>
              <w:ind w:left="0"/>
              <w:rPr>
                <w:rStyle w:val="CorpsdetexteCar"/>
              </w:rPr>
            </w:pPr>
          </w:p>
          <w:p w14:paraId="7013F721" w14:textId="3F7F5371" w:rsidR="00151708" w:rsidRPr="000C67CE" w:rsidRDefault="00151708">
            <w:pPr>
              <w:pStyle w:val="Corpsdetexte"/>
              <w:ind w:left="0"/>
              <w:rPr>
                <w:rStyle w:val="CorpsdetexteCar"/>
              </w:rPr>
            </w:pPr>
            <w:r w:rsidRPr="000C67CE">
              <w:rPr>
                <w:rStyle w:val="CorpsdetexteCar"/>
              </w:rPr>
              <w:t>Analysez les menaces qui pèsent sur vos concurrents : nouvelles lois, entrée de nouveaux concurrents, évolution des préférences des consommateurs.</w:t>
            </w:r>
          </w:p>
          <w:p w14:paraId="48FCA15A" w14:textId="77777777" w:rsidR="00151708" w:rsidRPr="000C67CE" w:rsidRDefault="00151708">
            <w:pPr>
              <w:pStyle w:val="Corpsdetexte"/>
              <w:ind w:left="0"/>
              <w:rPr>
                <w:rStyle w:val="CorpsdetexteCar"/>
              </w:rPr>
            </w:pPr>
            <w:r w:rsidRPr="000C67CE">
              <w:rPr>
                <w:rStyle w:val="CorpsdetexteCar"/>
              </w:rPr>
              <w:t>Considérez les facteurs économiques ou environnementaux susceptibles de nuire à leurs activités.</w:t>
            </w:r>
          </w:p>
          <w:p w14:paraId="1EC6D6FC" w14:textId="77777777" w:rsidR="00151708" w:rsidRDefault="00151708">
            <w:pPr>
              <w:pStyle w:val="Corpsdetexte"/>
              <w:ind w:left="0"/>
              <w:rPr>
                <w:rStyle w:val="CorpsdetexteCar"/>
              </w:rPr>
            </w:pPr>
            <w:r w:rsidRPr="000C67CE">
              <w:rPr>
                <w:rStyle w:val="CorpsdetexteCar"/>
              </w:rPr>
              <w:t>Mentionnez les risques liés à la dépendance envers certains fournisseurs ou technologies.</w:t>
            </w:r>
          </w:p>
        </w:tc>
      </w:tr>
    </w:tbl>
    <w:p w14:paraId="1AFACF6A" w14:textId="77777777" w:rsidR="00151708" w:rsidRDefault="00151708" w:rsidP="00151708">
      <w:pPr>
        <w:pStyle w:val="Corpsdetexte"/>
        <w:rPr>
          <w:rStyle w:val="CorpsdetexteCar"/>
        </w:rPr>
      </w:pPr>
    </w:p>
    <w:p w14:paraId="1CF73CF2" w14:textId="273AE329" w:rsidR="00FF623A" w:rsidRPr="00FF623A" w:rsidRDefault="00FF623A" w:rsidP="009B14D7">
      <w:pPr>
        <w:pStyle w:val="Titre2"/>
        <w:rPr>
          <w:rStyle w:val="CorpsdetexteCar"/>
          <w:rFonts w:eastAsiaTheme="majorEastAsia"/>
          <w:sz w:val="28"/>
          <w:szCs w:val="32"/>
        </w:rPr>
      </w:pPr>
      <w:r w:rsidRPr="00FF623A">
        <w:rPr>
          <w:rStyle w:val="CorpsdetexteCar"/>
          <w:rFonts w:eastAsiaTheme="majorEastAsia"/>
          <w:sz w:val="28"/>
          <w:szCs w:val="32"/>
        </w:rPr>
        <w:t xml:space="preserve">3.6 </w:t>
      </w:r>
      <w:r w:rsidR="00183A91">
        <w:rPr>
          <w:rStyle w:val="CorpsdetexteCar"/>
          <w:rFonts w:eastAsiaTheme="majorEastAsia"/>
          <w:sz w:val="28"/>
          <w:szCs w:val="32"/>
        </w:rPr>
        <w:t>Avantage concurrentiel et facteur de diff</w:t>
      </w:r>
      <w:r w:rsidR="008611CC">
        <w:rPr>
          <w:rStyle w:val="CorpsdetexteCar"/>
          <w:rFonts w:eastAsiaTheme="majorEastAsia"/>
          <w:sz w:val="28"/>
          <w:szCs w:val="32"/>
        </w:rPr>
        <w:t>É</w:t>
      </w:r>
      <w:r w:rsidR="00183A91">
        <w:rPr>
          <w:rStyle w:val="CorpsdetexteCar"/>
          <w:rFonts w:eastAsiaTheme="majorEastAsia"/>
          <w:sz w:val="28"/>
          <w:szCs w:val="32"/>
        </w:rPr>
        <w:t>renciation</w:t>
      </w:r>
      <w:bookmarkEnd w:id="15"/>
    </w:p>
    <w:p w14:paraId="49FC84DF" w14:textId="3C99E2BF" w:rsidR="00FF623A" w:rsidRPr="00FF623A" w:rsidRDefault="00511274" w:rsidP="00FF623A">
      <w:pPr>
        <w:pStyle w:val="Corpsdetexte"/>
        <w:rPr>
          <w:rStyle w:val="CorpsdetexteCar"/>
        </w:rPr>
      </w:pPr>
      <w:r w:rsidRPr="00511274">
        <w:rPr>
          <w:rStyle w:val="CorpsdetexteCar"/>
        </w:rPr>
        <w:t>Pour attirer les clients vers votre produit ou service plutôt que ceux proposés par vos concurrents, il est essentiel de comprendre ce qui les incite à faire ce choix. Il est important de clarifier en quoi votre produit ou service se distingue de la concurrence, en mettant en avant ses caractéristiques uniques. Identifiez les solutions particulières que vous offrez, qui ne sont pas disponibles ailleurs. De plus, examinez si vous utilisez des méthodes ou des technologies spécifiques qui vous permettent de fournir votre produit ou service de manière distinctive. Enfin, assurez-vous de proposer des</w:t>
      </w:r>
      <w:r w:rsidR="00151708">
        <w:rPr>
          <w:rStyle w:val="CorpsdetexteCar"/>
        </w:rPr>
        <w:t xml:space="preserve"> </w:t>
      </w:r>
      <w:r w:rsidRPr="00511274">
        <w:rPr>
          <w:rStyle w:val="CorpsdetexteCar"/>
        </w:rPr>
        <w:t>modalités de paiement ou des garanties qui sont concurrentielles et attrayantes pour les clients, afin de renforcer leur confiance et leur fidélité.</w:t>
      </w:r>
    </w:p>
    <w:p w14:paraId="0AF3277E" w14:textId="77777777" w:rsidR="00DC1AF1" w:rsidRPr="00DC1AF1" w:rsidRDefault="00DC1AF1" w:rsidP="0003627F">
      <w:pPr>
        <w:jc w:val="both"/>
        <w:sectPr w:rsidR="00DC1AF1" w:rsidRPr="00DC1AF1" w:rsidSect="00151708">
          <w:headerReference w:type="default" r:id="rId22"/>
          <w:pgSz w:w="12240" w:h="15840" w:code="1"/>
          <w:pgMar w:top="1440" w:right="1728" w:bottom="720" w:left="1440" w:header="432" w:footer="432" w:gutter="0"/>
          <w:cols w:space="708"/>
          <w:docGrid w:linePitch="360"/>
        </w:sectPr>
      </w:pPr>
    </w:p>
    <w:p w14:paraId="2D3EC8CB" w14:textId="384978E8" w:rsidR="00F515F2" w:rsidRPr="005E6FF5" w:rsidRDefault="008F025F" w:rsidP="0003627F">
      <w:pPr>
        <w:pStyle w:val="Titre1"/>
        <w:jc w:val="both"/>
      </w:pPr>
      <w:bookmarkStart w:id="16" w:name="_Toc182227909"/>
      <w:r>
        <w:lastRenderedPageBreak/>
        <w:t>INTÉGRATION DE LA DURABILITÉ ET DE L’ÉCONOMIE CIRCULAIRE</w:t>
      </w:r>
      <w:bookmarkEnd w:id="16"/>
    </w:p>
    <w:p w14:paraId="534DA1E0" w14:textId="3DE8F503" w:rsidR="006C2EEA" w:rsidRDefault="006C2EEA" w:rsidP="0003627F">
      <w:pPr>
        <w:pStyle w:val="Corpsdetexte"/>
      </w:pPr>
      <w:r w:rsidRPr="006C2EEA">
        <w:t>Détaillez votre engagement envers la durabilité et les principes de l'économie circulaire, en décrivant des initiatives spécifiques et des stratégies pour minimiser l'impact environnemental et promouvoir l'efficacité des ressources.</w:t>
      </w:r>
    </w:p>
    <w:p w14:paraId="37002801" w14:textId="77777777" w:rsidR="006C2EEA" w:rsidRDefault="006C2EEA" w:rsidP="0003627F">
      <w:pPr>
        <w:pStyle w:val="Corpsdetexte"/>
      </w:pPr>
    </w:p>
    <w:p w14:paraId="69A072B1" w14:textId="539871C6" w:rsidR="00A8690D" w:rsidRDefault="00A8690D" w:rsidP="009B14D7">
      <w:pPr>
        <w:pStyle w:val="Titre2"/>
      </w:pPr>
      <w:bookmarkStart w:id="17" w:name="_Toc182227910"/>
      <w:r>
        <w:t>4.1 Initiatives de Durabilit</w:t>
      </w:r>
      <w:bookmarkEnd w:id="17"/>
      <w:r w:rsidR="00F2642E">
        <w:t>É</w:t>
      </w:r>
    </w:p>
    <w:p w14:paraId="29BA56A7" w14:textId="6042B23A" w:rsidR="00890FF5" w:rsidRDefault="00A8690D" w:rsidP="00FE2E54">
      <w:r>
        <w:t xml:space="preserve">Décrivez les </w:t>
      </w:r>
      <w:r w:rsidR="00E856A7">
        <w:t xml:space="preserve">initiatives </w:t>
      </w:r>
      <w:r>
        <w:t xml:space="preserve">de durabilité </w:t>
      </w:r>
      <w:r w:rsidR="00E856A7">
        <w:t>au sein de votre entreprise</w:t>
      </w:r>
      <w:r>
        <w:t>. Précisez les objectifs et les cibles de durabilité futures.</w:t>
      </w:r>
      <w:r w:rsidR="00034E3A">
        <w:t xml:space="preserve"> </w:t>
      </w:r>
      <w:r w:rsidR="00890FF5">
        <w:t xml:space="preserve">Expliquez en quoi votre entreprise répond </w:t>
      </w:r>
      <w:r w:rsidR="00033048">
        <w:t xml:space="preserve">à l’un ou </w:t>
      </w:r>
      <w:r w:rsidR="008A4E0F">
        <w:t xml:space="preserve">aux </w:t>
      </w:r>
      <w:r w:rsidR="00890FF5">
        <w:t>17 objectifs</w:t>
      </w:r>
      <w:r w:rsidR="008A4E0F">
        <w:t xml:space="preserve"> </w:t>
      </w:r>
      <w:r w:rsidR="00890FF5">
        <w:t xml:space="preserve">de développement durable </w:t>
      </w:r>
      <w:r w:rsidR="008A4E0F">
        <w:t>ou à certains d’entre eux</w:t>
      </w:r>
      <w:r w:rsidR="00D859AC">
        <w:t> :</w:t>
      </w:r>
    </w:p>
    <w:p w14:paraId="793C8F3C" w14:textId="77777777" w:rsidR="00890FF5" w:rsidRDefault="00890FF5" w:rsidP="00A8690D">
      <w:pPr>
        <w:ind w:firstLine="187"/>
      </w:pPr>
    </w:p>
    <w:p w14:paraId="6FF6E830" w14:textId="738C0364" w:rsidR="00034E3A" w:rsidRPr="00E762AA" w:rsidRDefault="008A4E0F" w:rsidP="00E762AA">
      <w:pPr>
        <w:pStyle w:val="Titre3"/>
        <w:ind w:left="1530" w:hanging="630"/>
      </w:pPr>
      <w:r w:rsidRPr="00E762AA">
        <w:t xml:space="preserve">4.1.1 </w:t>
      </w:r>
      <w:r w:rsidR="00890FF5" w:rsidRPr="00E762AA">
        <w:t>Éradication de la pauvreté</w:t>
      </w:r>
    </w:p>
    <w:p w14:paraId="104BBC1B" w14:textId="79BC33A2" w:rsidR="00890FF5" w:rsidRDefault="00890FF5" w:rsidP="00BA3A8F">
      <w:pPr>
        <w:jc w:val="both"/>
      </w:pPr>
      <w:r>
        <w:t>Mettre fin à la pauvreté sous toutes ses formes et partout dans le monde. Cela comprend la garantie d'un accès aux ressources économiques, aux services de base et à des systèmes de protection sociale.</w:t>
      </w:r>
    </w:p>
    <w:p w14:paraId="447C11F4" w14:textId="77777777" w:rsidR="00890FF5" w:rsidRDefault="00890FF5" w:rsidP="00BA3A8F">
      <w:pPr>
        <w:ind w:firstLine="187"/>
        <w:jc w:val="both"/>
      </w:pPr>
    </w:p>
    <w:p w14:paraId="07227273" w14:textId="7D7E97BD" w:rsidR="00BA3A8F" w:rsidRPr="001420DF" w:rsidRDefault="008A4E0F" w:rsidP="001420DF">
      <w:pPr>
        <w:pStyle w:val="Titre3"/>
        <w:ind w:left="1530" w:hanging="630"/>
      </w:pPr>
      <w:r w:rsidRPr="001420DF">
        <w:t xml:space="preserve">4.1.2 </w:t>
      </w:r>
      <w:r w:rsidR="00890FF5" w:rsidRPr="001420DF">
        <w:t xml:space="preserve">Faim </w:t>
      </w:r>
      <w:r w:rsidR="00D859AC">
        <w:t xml:space="preserve">« </w:t>
      </w:r>
      <w:r w:rsidR="00890FF5" w:rsidRPr="001420DF">
        <w:t>zéro</w:t>
      </w:r>
      <w:r w:rsidR="00D859AC">
        <w:t xml:space="preserve"> »</w:t>
      </w:r>
    </w:p>
    <w:p w14:paraId="66C995AE" w14:textId="47F46183" w:rsidR="00890FF5" w:rsidRDefault="00890FF5" w:rsidP="00BA3A8F">
      <w:pPr>
        <w:jc w:val="both"/>
      </w:pPr>
      <w:r>
        <w:t xml:space="preserve">Éliminer la faim, assurer la sécurité alimentaire, améliorer la nutrition et promouvoir une agriculture durable. Cela vise à garantir que </w:t>
      </w:r>
      <w:proofErr w:type="spellStart"/>
      <w:r>
        <w:t>chacun</w:t>
      </w:r>
      <w:r w:rsidR="00A56D65">
        <w:t>·e</w:t>
      </w:r>
      <w:proofErr w:type="spellEnd"/>
      <w:r>
        <w:t xml:space="preserve"> ait accès à une nourriture suffisante et nutritive.</w:t>
      </w:r>
    </w:p>
    <w:p w14:paraId="5E801E75" w14:textId="77777777" w:rsidR="00890FF5" w:rsidRDefault="00890FF5" w:rsidP="00BA3A8F">
      <w:pPr>
        <w:ind w:firstLine="187"/>
        <w:jc w:val="both"/>
      </w:pPr>
    </w:p>
    <w:p w14:paraId="19696738" w14:textId="1C9E91D5" w:rsidR="00BA3A8F" w:rsidRPr="001420DF" w:rsidRDefault="008A4E0F" w:rsidP="001420DF">
      <w:pPr>
        <w:pStyle w:val="Titre3"/>
        <w:ind w:left="1530" w:hanging="630"/>
      </w:pPr>
      <w:r w:rsidRPr="001420DF">
        <w:t xml:space="preserve">4.1.3 </w:t>
      </w:r>
      <w:r w:rsidR="00890FF5" w:rsidRPr="001420DF">
        <w:t>Bonne santé et bien-être</w:t>
      </w:r>
    </w:p>
    <w:p w14:paraId="741D5E12" w14:textId="09D2EB5F" w:rsidR="00890FF5" w:rsidRDefault="00890FF5" w:rsidP="00BA3A8F">
      <w:pPr>
        <w:jc w:val="both"/>
      </w:pPr>
      <w:r>
        <w:t>Garantir une vie saine et promouvoir le bien-être pour tous</w:t>
      </w:r>
      <w:r w:rsidR="00A56D65">
        <w:t xml:space="preserve"> et toutes</w:t>
      </w:r>
      <w:r>
        <w:t xml:space="preserve"> à tout âge. Cet objectif englobe la réduction des maladies transmissibles et non transmissibles, l'amélioration de la santé maternelle et l'accès universel aux soins de santé.</w:t>
      </w:r>
    </w:p>
    <w:p w14:paraId="25AEC423" w14:textId="77777777" w:rsidR="00890FF5" w:rsidRDefault="00890FF5" w:rsidP="00BA3A8F">
      <w:pPr>
        <w:ind w:firstLine="187"/>
        <w:jc w:val="both"/>
      </w:pPr>
    </w:p>
    <w:p w14:paraId="3DECFC59" w14:textId="5CBD9A8C" w:rsidR="00BA3A8F" w:rsidRPr="001420DF" w:rsidRDefault="008A4E0F" w:rsidP="001420DF">
      <w:pPr>
        <w:pStyle w:val="Titre3"/>
        <w:ind w:left="1530" w:hanging="630"/>
      </w:pPr>
      <w:r w:rsidRPr="001420DF">
        <w:lastRenderedPageBreak/>
        <w:t xml:space="preserve">4.1.4 </w:t>
      </w:r>
      <w:r w:rsidR="00890FF5" w:rsidRPr="001420DF">
        <w:t>Éducation de qualité</w:t>
      </w:r>
    </w:p>
    <w:p w14:paraId="3CA74643" w14:textId="17A55CFC" w:rsidR="00890FF5" w:rsidRDefault="00890FF5" w:rsidP="00BA3A8F">
      <w:pPr>
        <w:jc w:val="both"/>
      </w:pPr>
      <w:r>
        <w:t>Assurer l'accès de tous à une éducation de qualité, sur un pied d'égalité, et promouvoir des opportunités d'apprentissage tout au long de la vie. Cela inclut l'éducation primaire, secondaire et supérieure, ainsi que la formation technique.</w:t>
      </w:r>
    </w:p>
    <w:p w14:paraId="783F401E" w14:textId="77777777" w:rsidR="00890FF5" w:rsidRDefault="00890FF5" w:rsidP="00BA3A8F">
      <w:pPr>
        <w:ind w:firstLine="187"/>
        <w:jc w:val="both"/>
      </w:pPr>
    </w:p>
    <w:p w14:paraId="13809FAE" w14:textId="46DC6986" w:rsidR="00BA3A8F" w:rsidRPr="001420DF" w:rsidRDefault="008A4E0F" w:rsidP="001420DF">
      <w:pPr>
        <w:pStyle w:val="Titre3"/>
        <w:ind w:left="1530" w:hanging="630"/>
      </w:pPr>
      <w:r w:rsidRPr="001420DF">
        <w:t xml:space="preserve">4.1.5 </w:t>
      </w:r>
      <w:r w:rsidR="00890FF5" w:rsidRPr="001420DF">
        <w:t>Égalité entre les sexes</w:t>
      </w:r>
    </w:p>
    <w:p w14:paraId="2D8BBF8D" w14:textId="322D6B78" w:rsidR="00890FF5" w:rsidRDefault="00890FF5" w:rsidP="00BA3A8F">
      <w:pPr>
        <w:jc w:val="both"/>
      </w:pPr>
      <w:r>
        <w:t>Parvenir à l'égalité des sexes et autonomiser toutes les femmes et les filles. Cet objectif se concentre sur l'élimination de la discrimination et de la violence à l'égard des femmes, ainsi que sur la promotion de leur participation à la vie publique et économique.</w:t>
      </w:r>
    </w:p>
    <w:p w14:paraId="6540596A" w14:textId="77777777" w:rsidR="00890FF5" w:rsidRDefault="00890FF5" w:rsidP="00BA3A8F">
      <w:pPr>
        <w:ind w:firstLine="187"/>
        <w:jc w:val="both"/>
      </w:pPr>
    </w:p>
    <w:p w14:paraId="6BD01EAE" w14:textId="3B951BBB" w:rsidR="00BA3A8F" w:rsidRPr="001420DF" w:rsidRDefault="008A4E0F" w:rsidP="001420DF">
      <w:pPr>
        <w:pStyle w:val="Titre3"/>
        <w:ind w:left="1530" w:hanging="630"/>
      </w:pPr>
      <w:r w:rsidRPr="001420DF">
        <w:t xml:space="preserve">4.1.6 </w:t>
      </w:r>
      <w:r w:rsidR="00890FF5" w:rsidRPr="001420DF">
        <w:t>Eau propre et assainissement</w:t>
      </w:r>
    </w:p>
    <w:p w14:paraId="70B32580" w14:textId="56573D1B" w:rsidR="00890FF5" w:rsidRDefault="00890FF5" w:rsidP="00BA3A8F">
      <w:pPr>
        <w:jc w:val="both"/>
      </w:pPr>
      <w:r>
        <w:t>Garantir l'accès de tous à l'eau et à l'assainissement, et gérer durablement les ressources en eau. Cela inclut l'amélioration de la qualité de l'eau, la réduction de la pollution et la protection des écosystèmes liés à l'eau.</w:t>
      </w:r>
    </w:p>
    <w:p w14:paraId="23B29238" w14:textId="77777777" w:rsidR="00890FF5" w:rsidRDefault="00890FF5" w:rsidP="00BA3A8F">
      <w:pPr>
        <w:ind w:firstLine="187"/>
        <w:jc w:val="both"/>
      </w:pPr>
    </w:p>
    <w:p w14:paraId="71967604" w14:textId="3ABF7B63" w:rsidR="007053DD" w:rsidRPr="007053DD" w:rsidRDefault="008A4E0F" w:rsidP="001420DF">
      <w:pPr>
        <w:pStyle w:val="Titre3"/>
        <w:ind w:left="1530" w:hanging="630"/>
        <w:rPr>
          <w:b/>
          <w:bCs/>
        </w:rPr>
      </w:pPr>
      <w:r w:rsidRPr="001420DF">
        <w:t xml:space="preserve">4.1.7 </w:t>
      </w:r>
      <w:r w:rsidR="00890FF5" w:rsidRPr="001420DF">
        <w:t>Énergie propre et d'un coût abordable</w:t>
      </w:r>
    </w:p>
    <w:p w14:paraId="14A0256B" w14:textId="4DA8F20D" w:rsidR="00890FF5" w:rsidRDefault="00890FF5" w:rsidP="007053DD">
      <w:pPr>
        <w:jc w:val="both"/>
      </w:pPr>
      <w:r>
        <w:t>Garantir l'accès de tous</w:t>
      </w:r>
      <w:r w:rsidR="006921D3">
        <w:t xml:space="preserve"> et toutes</w:t>
      </w:r>
      <w:r>
        <w:t xml:space="preserve"> à des services énergétiques fiables, durables, modernes et à un coût abordable. L'accent est mis sur les énergies renouvelables et l'amélioration de l'efficacité énergétique.</w:t>
      </w:r>
    </w:p>
    <w:p w14:paraId="5EC840C0" w14:textId="77777777" w:rsidR="00890FF5" w:rsidRDefault="00890FF5" w:rsidP="00BA3A8F">
      <w:pPr>
        <w:ind w:firstLine="187"/>
        <w:jc w:val="both"/>
      </w:pPr>
    </w:p>
    <w:p w14:paraId="4E40D71A" w14:textId="1229F0E2" w:rsidR="007053DD" w:rsidRPr="001420DF" w:rsidRDefault="008A4E0F" w:rsidP="001420DF">
      <w:pPr>
        <w:pStyle w:val="Titre3"/>
        <w:ind w:left="1530" w:hanging="630"/>
      </w:pPr>
      <w:r w:rsidRPr="001420DF">
        <w:t xml:space="preserve">4.1.8 </w:t>
      </w:r>
      <w:r w:rsidR="00890FF5" w:rsidRPr="001420DF">
        <w:t>Travail décent et croissance économique</w:t>
      </w:r>
    </w:p>
    <w:p w14:paraId="4368FF82" w14:textId="66A08454" w:rsidR="00890FF5" w:rsidRDefault="00890FF5" w:rsidP="007053DD">
      <w:pPr>
        <w:jc w:val="both"/>
      </w:pPr>
      <w:r>
        <w:t>Promouvoir une croissance économique soutenue, inclusive et durable, le plein emploi productif et un travail décent pour tous</w:t>
      </w:r>
      <w:r w:rsidR="007E3A38">
        <w:t xml:space="preserve"> et toutes</w:t>
      </w:r>
      <w:r>
        <w:t>. Cela inclut la promotion de conditions de travail sûres, de l'entrepreneuriat et de l'innovation.</w:t>
      </w:r>
    </w:p>
    <w:p w14:paraId="2E1EFE70" w14:textId="77777777" w:rsidR="00890FF5" w:rsidRDefault="00890FF5" w:rsidP="00BA3A8F">
      <w:pPr>
        <w:ind w:firstLine="187"/>
        <w:jc w:val="both"/>
      </w:pPr>
    </w:p>
    <w:p w14:paraId="6D8C1BA2" w14:textId="472BD05D" w:rsidR="007053DD" w:rsidRPr="001420DF" w:rsidRDefault="008A4E0F" w:rsidP="001420DF">
      <w:pPr>
        <w:pStyle w:val="Titre3"/>
        <w:ind w:left="1530" w:hanging="630"/>
      </w:pPr>
      <w:r w:rsidRPr="001420DF">
        <w:lastRenderedPageBreak/>
        <w:t xml:space="preserve">4.1.9 </w:t>
      </w:r>
      <w:r w:rsidR="00890FF5" w:rsidRPr="001420DF">
        <w:t>Industrie, innovation et infrastructure</w:t>
      </w:r>
    </w:p>
    <w:p w14:paraId="7613CADA" w14:textId="13D1AAA4" w:rsidR="00890FF5" w:rsidRDefault="00890FF5" w:rsidP="007053DD">
      <w:pPr>
        <w:jc w:val="both"/>
      </w:pPr>
      <w:r>
        <w:t>Bâtir une infrastructure résiliente, promouvoir une industrialisation durable et encourager l'innovation. Cet objectif vise à moderniser les infrastructures, à rendre les industries plus durables et à soutenir la recherche et le développement.</w:t>
      </w:r>
    </w:p>
    <w:p w14:paraId="705A07ED" w14:textId="77777777" w:rsidR="00890FF5" w:rsidRDefault="00890FF5" w:rsidP="00BA3A8F">
      <w:pPr>
        <w:ind w:firstLine="187"/>
        <w:jc w:val="both"/>
      </w:pPr>
    </w:p>
    <w:p w14:paraId="7DD4102A" w14:textId="0D30A898" w:rsidR="007053DD" w:rsidRPr="001420DF" w:rsidRDefault="008A4E0F" w:rsidP="001420DF">
      <w:pPr>
        <w:pStyle w:val="Titre3"/>
        <w:ind w:left="1530" w:hanging="630"/>
      </w:pPr>
      <w:r w:rsidRPr="001420DF">
        <w:t xml:space="preserve">4.1.10 </w:t>
      </w:r>
      <w:r w:rsidR="00890FF5" w:rsidRPr="001420DF">
        <w:t>Inégalités réduites</w:t>
      </w:r>
    </w:p>
    <w:p w14:paraId="1378EDC3" w14:textId="3B724D54" w:rsidR="00890FF5" w:rsidRDefault="00890FF5" w:rsidP="001420DF">
      <w:pPr>
        <w:jc w:val="both"/>
      </w:pPr>
      <w:r>
        <w:t>Réduire les inégalités au sein des pays et d'un pays à l'autre. Cet objectif se concentre sur l'inclusion sociale, économique et politique de tous</w:t>
      </w:r>
      <w:r w:rsidR="004A24DE">
        <w:t xml:space="preserve"> et toutes</w:t>
      </w:r>
      <w:r>
        <w:t>, et sur la réduction des disparités de revenu.</w:t>
      </w:r>
    </w:p>
    <w:p w14:paraId="47BFA0E6" w14:textId="0790C272" w:rsidR="007053DD" w:rsidRPr="001420DF" w:rsidRDefault="008A4E0F" w:rsidP="001420DF">
      <w:pPr>
        <w:pStyle w:val="Titre3"/>
        <w:ind w:left="1530" w:hanging="630"/>
      </w:pPr>
      <w:r w:rsidRPr="001420DF">
        <w:t xml:space="preserve">4.1.11 </w:t>
      </w:r>
      <w:r w:rsidR="00890FF5" w:rsidRPr="001420DF">
        <w:t>Villes et communautés durables</w:t>
      </w:r>
    </w:p>
    <w:p w14:paraId="21460372" w14:textId="090CE3D3" w:rsidR="00890FF5" w:rsidRDefault="00890FF5" w:rsidP="007053DD">
      <w:pPr>
        <w:jc w:val="both"/>
      </w:pPr>
      <w:r>
        <w:t>Faire en sorte que les villes et les établissements humains soient ouverts à tous</w:t>
      </w:r>
      <w:r w:rsidR="004A24DE">
        <w:t xml:space="preserve"> et toutes</w:t>
      </w:r>
      <w:r>
        <w:t>, sûrs, résilients et durables. Cela inclut l'accès à un logement sûr et abordable, à des transports publics durables et à la gestion des risques liés aux catastrophes.</w:t>
      </w:r>
    </w:p>
    <w:p w14:paraId="15FEE955" w14:textId="77777777" w:rsidR="00890FF5" w:rsidRDefault="00890FF5" w:rsidP="00BA3A8F">
      <w:pPr>
        <w:ind w:firstLine="187"/>
        <w:jc w:val="both"/>
      </w:pPr>
    </w:p>
    <w:p w14:paraId="4F866DB7" w14:textId="464B3077" w:rsidR="007053DD" w:rsidRPr="001420DF" w:rsidRDefault="008A4E0F" w:rsidP="001420DF">
      <w:pPr>
        <w:pStyle w:val="Titre3"/>
        <w:ind w:left="1530" w:hanging="630"/>
      </w:pPr>
      <w:r w:rsidRPr="001420DF">
        <w:t xml:space="preserve">4.1.12 </w:t>
      </w:r>
      <w:r w:rsidR="00890FF5" w:rsidRPr="001420DF">
        <w:t>Consommation et production responsables</w:t>
      </w:r>
    </w:p>
    <w:p w14:paraId="6F4A2F34" w14:textId="4FEDD827" w:rsidR="00890FF5" w:rsidRDefault="00890FF5" w:rsidP="007053DD">
      <w:pPr>
        <w:jc w:val="both"/>
      </w:pPr>
      <w:r>
        <w:t>Établir des modes de consommation et de production durables. Cet objectif encourage l'efficacité des ressources, la réduction des déchets et la promotion de modes de vie durables.</w:t>
      </w:r>
    </w:p>
    <w:p w14:paraId="0C01C91E" w14:textId="77777777" w:rsidR="00890FF5" w:rsidRDefault="00890FF5" w:rsidP="00BA3A8F">
      <w:pPr>
        <w:ind w:firstLine="187"/>
        <w:jc w:val="both"/>
      </w:pPr>
    </w:p>
    <w:p w14:paraId="685CE81C" w14:textId="2020C757" w:rsidR="007053DD" w:rsidRPr="001420DF" w:rsidRDefault="008A4E0F" w:rsidP="001420DF">
      <w:pPr>
        <w:pStyle w:val="Titre3"/>
        <w:ind w:left="1530" w:hanging="630"/>
      </w:pPr>
      <w:r w:rsidRPr="001420DF">
        <w:t xml:space="preserve">4.1.13 </w:t>
      </w:r>
      <w:r w:rsidR="00890FF5" w:rsidRPr="001420DF">
        <w:t>Lutte contre le changement climatique</w:t>
      </w:r>
    </w:p>
    <w:p w14:paraId="3B8D34AD" w14:textId="0491CC72" w:rsidR="00890FF5" w:rsidRDefault="00890FF5" w:rsidP="007053DD">
      <w:pPr>
        <w:jc w:val="both"/>
      </w:pPr>
      <w:r>
        <w:t>Prendre d'urgence des mesures pour lutter contre les changements climatiques et leurs impacts. Cela comprend la réduction des émissions de gaz à effet de serre, le renforcement de la résilience et de l'adaptation aux changements climatiques.</w:t>
      </w:r>
    </w:p>
    <w:p w14:paraId="332AB434" w14:textId="77777777" w:rsidR="00890FF5" w:rsidRDefault="00890FF5" w:rsidP="00BA3A8F">
      <w:pPr>
        <w:ind w:firstLine="187"/>
        <w:jc w:val="both"/>
      </w:pPr>
    </w:p>
    <w:p w14:paraId="5398890F" w14:textId="388D44CE" w:rsidR="007053DD" w:rsidRPr="001420DF" w:rsidRDefault="008A4E0F" w:rsidP="001420DF">
      <w:pPr>
        <w:pStyle w:val="Titre3"/>
        <w:ind w:left="1530" w:hanging="630"/>
      </w:pPr>
      <w:r w:rsidRPr="001420DF">
        <w:t xml:space="preserve">4.1.14 </w:t>
      </w:r>
      <w:r w:rsidR="00890FF5" w:rsidRPr="001420DF">
        <w:t>Vie aquatique</w:t>
      </w:r>
    </w:p>
    <w:p w14:paraId="08500330" w14:textId="4A0AA635" w:rsidR="00890FF5" w:rsidRDefault="00890FF5" w:rsidP="007053DD">
      <w:pPr>
        <w:jc w:val="both"/>
      </w:pPr>
      <w:r>
        <w:t>Conserver et exploiter de manière durable les océans, les mers et les ressources marines aux fins du développement durable. Cela inclut la protection des écosystèmes marins, la lutte contre la pollution marine et la gestion durable des pêches.</w:t>
      </w:r>
    </w:p>
    <w:p w14:paraId="51018B9E" w14:textId="3DB321BA" w:rsidR="007053DD" w:rsidRPr="001420DF" w:rsidRDefault="008A4E0F" w:rsidP="001420DF">
      <w:pPr>
        <w:pStyle w:val="Titre3"/>
        <w:ind w:left="1530" w:hanging="630"/>
      </w:pPr>
      <w:r w:rsidRPr="001420DF">
        <w:lastRenderedPageBreak/>
        <w:t xml:space="preserve">4.1.15 </w:t>
      </w:r>
      <w:r w:rsidR="00890FF5" w:rsidRPr="001420DF">
        <w:t>Vie terrestre</w:t>
      </w:r>
    </w:p>
    <w:p w14:paraId="3D47DACA" w14:textId="50A248E0" w:rsidR="00890FF5" w:rsidRDefault="00890FF5" w:rsidP="007053DD">
      <w:pPr>
        <w:jc w:val="both"/>
      </w:pPr>
      <w:r>
        <w:t>Gérer durablement les forêts, lutter contre la désertification, enrayer et inverser la dégradation des terres et mettre fin à l'appauvrissement de la biodiversité. Cet objectif se concentre sur la protection des écosystèmes terrestres, la restauration des terres dégradées et la lutte contre la perte de biodiversité.</w:t>
      </w:r>
    </w:p>
    <w:p w14:paraId="08A15041" w14:textId="77777777" w:rsidR="00890FF5" w:rsidRDefault="00890FF5" w:rsidP="00BA3A8F">
      <w:pPr>
        <w:ind w:firstLine="187"/>
        <w:jc w:val="both"/>
      </w:pPr>
    </w:p>
    <w:p w14:paraId="37A707B8" w14:textId="6E30B335" w:rsidR="007A2E02" w:rsidRPr="001420DF" w:rsidRDefault="008A4E0F" w:rsidP="001420DF">
      <w:pPr>
        <w:pStyle w:val="Titre3"/>
        <w:ind w:left="1530" w:hanging="630"/>
      </w:pPr>
      <w:r w:rsidRPr="001420DF">
        <w:t xml:space="preserve">4.1.16 </w:t>
      </w:r>
      <w:r w:rsidR="00890FF5" w:rsidRPr="001420DF">
        <w:t>Paix, justice et institutions efficaces</w:t>
      </w:r>
    </w:p>
    <w:p w14:paraId="2F907687" w14:textId="14C97BD0" w:rsidR="00890FF5" w:rsidRDefault="00890FF5" w:rsidP="007A2E02">
      <w:pPr>
        <w:jc w:val="both"/>
      </w:pPr>
      <w:r>
        <w:t xml:space="preserve">Promouvoir l'avènement de sociétés pacifiques et ouvertes aux fins du développement durable, assurer l'accès de tous </w:t>
      </w:r>
      <w:r w:rsidR="00E20CC3">
        <w:t xml:space="preserve">et toutes </w:t>
      </w:r>
      <w:r>
        <w:t>à la justice et mettre en place, à tous les niveaux, des institutions efficaces, responsables et ouvertes à tous</w:t>
      </w:r>
      <w:r w:rsidR="001C2CF2">
        <w:t xml:space="preserve"> et toutes</w:t>
      </w:r>
      <w:r>
        <w:t>. Cela inclut la lutte contre la corruption, la promotion des droits de l'homme</w:t>
      </w:r>
      <w:r w:rsidR="001C2CF2">
        <w:t xml:space="preserve"> et de la femme</w:t>
      </w:r>
      <w:r>
        <w:t xml:space="preserve"> et le renforcement de l'état de droit.</w:t>
      </w:r>
    </w:p>
    <w:p w14:paraId="541FD343" w14:textId="77777777" w:rsidR="00890FF5" w:rsidRDefault="00890FF5" w:rsidP="00BA3A8F">
      <w:pPr>
        <w:ind w:firstLine="187"/>
        <w:jc w:val="both"/>
      </w:pPr>
    </w:p>
    <w:p w14:paraId="409D3E60" w14:textId="1266C940" w:rsidR="004145C1" w:rsidRPr="001420DF" w:rsidRDefault="008A4E0F" w:rsidP="001420DF">
      <w:pPr>
        <w:pStyle w:val="Titre3"/>
        <w:ind w:left="1530" w:hanging="630"/>
      </w:pPr>
      <w:r w:rsidRPr="001420DF">
        <w:t xml:space="preserve">4.1.17 </w:t>
      </w:r>
      <w:r w:rsidR="00890FF5" w:rsidRPr="001420DF">
        <w:t>Partenariats pour la réalisation des objectifs</w:t>
      </w:r>
    </w:p>
    <w:p w14:paraId="6A7024AA" w14:textId="735FE33B" w:rsidR="00890FF5" w:rsidRDefault="00890FF5" w:rsidP="004145C1">
      <w:pPr>
        <w:jc w:val="both"/>
      </w:pPr>
      <w:r>
        <w:t>Renforcer les moyens de mettre en œuvre le Partenariat mondial pour le développement durable et revitaliser ce partenariat. Cela implique la coopération internationale, le soutien aux pays en développement, et la mobilisation des ressources financières, technologiques et humaines nécessaires pour atteindre les autres objectifs.</w:t>
      </w:r>
    </w:p>
    <w:p w14:paraId="4B5F1006" w14:textId="77777777" w:rsidR="00890FF5" w:rsidRDefault="00890FF5" w:rsidP="00A8690D">
      <w:pPr>
        <w:ind w:firstLine="187"/>
      </w:pPr>
    </w:p>
    <w:p w14:paraId="7FD19781" w14:textId="77777777" w:rsidR="00A8690D" w:rsidRDefault="00A8690D" w:rsidP="00A8690D">
      <w:pPr>
        <w:ind w:firstLine="187"/>
      </w:pPr>
    </w:p>
    <w:p w14:paraId="2E5F7CE7" w14:textId="5B5111DC" w:rsidR="00A8690D" w:rsidRDefault="00A8690D" w:rsidP="009B14D7">
      <w:pPr>
        <w:pStyle w:val="Titre2"/>
      </w:pPr>
      <w:bookmarkStart w:id="18" w:name="_Toc182227911"/>
      <w:r>
        <w:t>4.2 Strat</w:t>
      </w:r>
      <w:r w:rsidR="006A1E7C">
        <w:t>É</w:t>
      </w:r>
      <w:r>
        <w:t>gies d'Économie Circulaire</w:t>
      </w:r>
      <w:bookmarkEnd w:id="18"/>
    </w:p>
    <w:p w14:paraId="43C87A32" w14:textId="77777777" w:rsidR="00A8690D" w:rsidRDefault="00A8690D" w:rsidP="00E856A7"/>
    <w:p w14:paraId="437E0173" w14:textId="22319F12" w:rsidR="00CF7240" w:rsidRPr="001420DF" w:rsidRDefault="00180DB4" w:rsidP="001420DF">
      <w:pPr>
        <w:pStyle w:val="Titre3"/>
        <w:ind w:left="1530" w:hanging="630"/>
      </w:pPr>
      <w:r w:rsidRPr="001420DF">
        <w:t xml:space="preserve">4.2.1 </w:t>
      </w:r>
      <w:r w:rsidR="00CF7240" w:rsidRPr="001420DF">
        <w:t xml:space="preserve">Intégration tout au long de la </w:t>
      </w:r>
      <w:r w:rsidR="008F4119" w:rsidRPr="001420DF">
        <w:t>c</w:t>
      </w:r>
      <w:r w:rsidR="00CF7240" w:rsidRPr="001420DF">
        <w:t>haîne de</w:t>
      </w:r>
      <w:r w:rsidR="008F4119" w:rsidRPr="001420DF">
        <w:t xml:space="preserve"> va</w:t>
      </w:r>
      <w:r w:rsidR="00CF7240" w:rsidRPr="001420DF">
        <w:t>leur</w:t>
      </w:r>
    </w:p>
    <w:p w14:paraId="540A6953" w14:textId="77777777" w:rsidR="00CF7240" w:rsidRDefault="00CF7240" w:rsidP="00CF7240">
      <w:r>
        <w:t>Mettez en œuvre les principes de l'économie circulaire dans toute la chaîne de valeur, depuis la conception jusqu'à la fin de vie des produits. Chaque étape doit être optimisée pour maximiser l'efficacité des ressources et minimiser les déchets.</w:t>
      </w:r>
    </w:p>
    <w:p w14:paraId="2E77791C" w14:textId="77777777" w:rsidR="00CF7240" w:rsidRDefault="00CF7240" w:rsidP="00CF7240"/>
    <w:p w14:paraId="386DE67D" w14:textId="72BD59F0" w:rsidR="00CF7240" w:rsidRPr="001420DF" w:rsidRDefault="00180DB4" w:rsidP="001420DF">
      <w:pPr>
        <w:pStyle w:val="Titre3"/>
        <w:ind w:left="1530" w:hanging="630"/>
      </w:pPr>
      <w:r w:rsidRPr="001420DF">
        <w:lastRenderedPageBreak/>
        <w:t xml:space="preserve">4.2.2 </w:t>
      </w:r>
      <w:r w:rsidR="008931A8" w:rsidRPr="001420DF">
        <w:t>Réduction à la source, r</w:t>
      </w:r>
      <w:r w:rsidR="00CF7240" w:rsidRPr="001420DF">
        <w:t>éutilisation,</w:t>
      </w:r>
      <w:r w:rsidR="007B2516" w:rsidRPr="001420DF">
        <w:t xml:space="preserve"> r</w:t>
      </w:r>
      <w:r w:rsidR="00CF7240" w:rsidRPr="001420DF">
        <w:t xml:space="preserve">ecyclage et </w:t>
      </w:r>
      <w:r w:rsidR="008931A8" w:rsidRPr="001420DF">
        <w:t>valorisation (3RV-E)</w:t>
      </w:r>
    </w:p>
    <w:p w14:paraId="34046665" w14:textId="28590CAD" w:rsidR="00CF7240" w:rsidRDefault="00CF7240" w:rsidP="00A41D52">
      <w:r>
        <w:t xml:space="preserve">Explorez activement les opportunités de </w:t>
      </w:r>
      <w:r w:rsidR="008931A8">
        <w:t xml:space="preserve">réduction à la source, </w:t>
      </w:r>
      <w:r>
        <w:t xml:space="preserve">réutilisation, de recyclage et de </w:t>
      </w:r>
      <w:r w:rsidR="008931A8">
        <w:t>valorisation</w:t>
      </w:r>
      <w:r>
        <w:t xml:space="preserve"> des produits. En prolongeant la durée de vie des matériaux et en les transformant en nouvelles ressources, vous contribuez à réduire l'impact environnemental global.</w:t>
      </w:r>
    </w:p>
    <w:p w14:paraId="27D8FDCB" w14:textId="77777777" w:rsidR="00CF7240" w:rsidRDefault="00CF7240" w:rsidP="00CF7240"/>
    <w:p w14:paraId="4A8D2B10" w14:textId="4B69B9E9" w:rsidR="00CF7240" w:rsidRPr="001420DF" w:rsidRDefault="00180DB4" w:rsidP="001420DF">
      <w:pPr>
        <w:pStyle w:val="Titre3"/>
        <w:ind w:left="1530" w:hanging="630"/>
      </w:pPr>
      <w:r w:rsidRPr="001420DF">
        <w:t>4.2.</w:t>
      </w:r>
      <w:r w:rsidR="00A41D52" w:rsidRPr="001420DF">
        <w:t>3</w:t>
      </w:r>
      <w:r w:rsidRPr="001420DF">
        <w:t xml:space="preserve"> </w:t>
      </w:r>
      <w:r w:rsidR="00CF7240" w:rsidRPr="001420DF">
        <w:t xml:space="preserve">Modèles </w:t>
      </w:r>
      <w:r w:rsidR="00976F1A" w:rsidRPr="001420DF">
        <w:t>é</w:t>
      </w:r>
      <w:r w:rsidR="00CF7240" w:rsidRPr="001420DF">
        <w:t xml:space="preserve">conomiques </w:t>
      </w:r>
      <w:r w:rsidR="00976F1A" w:rsidRPr="001420DF">
        <w:t>i</w:t>
      </w:r>
      <w:r w:rsidR="00CF7240" w:rsidRPr="001420DF">
        <w:t>nnovants</w:t>
      </w:r>
    </w:p>
    <w:p w14:paraId="1277F602" w14:textId="30D880C3" w:rsidR="00CD61E2" w:rsidRDefault="00CF7240" w:rsidP="00180DB4">
      <w:r>
        <w:t>Adoptez des modèles économiques innovants, tels que l'économie de la fonctionnalité ou le partage. Ces approches se concentrent sur l'usage plutôt que sur la propriété des biens, contribuant à une économie plus résiliente, durable et centrée sur l'optimisation des ressources disponibles.</w:t>
      </w:r>
    </w:p>
    <w:p w14:paraId="7950AEE7" w14:textId="77777777" w:rsidR="00CD61E2" w:rsidRDefault="00CD61E2" w:rsidP="00180DB4"/>
    <w:p w14:paraId="2C2FB061" w14:textId="73C6D1C6" w:rsidR="00236C5A" w:rsidRDefault="00236C5A" w:rsidP="00180DB4">
      <w:r>
        <w:t>Exemples de stratégies d’économie circulaire :</w:t>
      </w:r>
    </w:p>
    <w:p w14:paraId="3A949DC2" w14:textId="77777777" w:rsidR="00236C5A" w:rsidRDefault="00236C5A" w:rsidP="00180DB4"/>
    <w:p w14:paraId="7601089A" w14:textId="77777777" w:rsidR="00CD61E2" w:rsidRDefault="00CD61E2" w:rsidP="00CE221E">
      <w:pPr>
        <w:pStyle w:val="Paragraphedeliste"/>
        <w:numPr>
          <w:ilvl w:val="0"/>
          <w:numId w:val="40"/>
        </w:numPr>
      </w:pPr>
      <w:r>
        <w:t>Utiliser les produits plus fréquemment</w:t>
      </w:r>
    </w:p>
    <w:p w14:paraId="27583F6C" w14:textId="77777777" w:rsidR="00CD61E2" w:rsidRDefault="00CD61E2" w:rsidP="00CE221E">
      <w:pPr>
        <w:pStyle w:val="Paragraphedeliste"/>
        <w:numPr>
          <w:ilvl w:val="1"/>
          <w:numId w:val="36"/>
        </w:numPr>
      </w:pPr>
      <w:r>
        <w:t>Économie collaborative et de partage</w:t>
      </w:r>
    </w:p>
    <w:p w14:paraId="74FFDF11" w14:textId="30EA2E90" w:rsidR="00CD61E2" w:rsidRDefault="00CD61E2" w:rsidP="00CE221E">
      <w:pPr>
        <w:pStyle w:val="Paragraphedeliste"/>
        <w:numPr>
          <w:ilvl w:val="1"/>
          <w:numId w:val="36"/>
        </w:numPr>
      </w:pPr>
      <w:r>
        <w:t>Location</w:t>
      </w:r>
    </w:p>
    <w:p w14:paraId="2C13D383" w14:textId="65D9164C" w:rsidR="00CD61E2" w:rsidRDefault="00CD61E2" w:rsidP="00CE221E">
      <w:pPr>
        <w:pStyle w:val="Paragraphedeliste"/>
        <w:numPr>
          <w:ilvl w:val="0"/>
          <w:numId w:val="40"/>
        </w:numPr>
      </w:pPr>
      <w:r>
        <w:t>Prolonger la durée de vie des produits et des composants</w:t>
      </w:r>
    </w:p>
    <w:p w14:paraId="34CF83C0" w14:textId="1B2DBA5C" w:rsidR="00CD61E2" w:rsidRDefault="00CD61E2" w:rsidP="00CE221E">
      <w:pPr>
        <w:pStyle w:val="Paragraphedeliste"/>
      </w:pPr>
      <w:r>
        <w:t>Entretien et réparation</w:t>
      </w:r>
    </w:p>
    <w:p w14:paraId="5885855E" w14:textId="1F9C4641" w:rsidR="00CD61E2" w:rsidRDefault="00CD61E2" w:rsidP="00CE221E">
      <w:pPr>
        <w:pStyle w:val="Paragraphedeliste"/>
      </w:pPr>
      <w:r>
        <w:t>Don et revente</w:t>
      </w:r>
    </w:p>
    <w:p w14:paraId="342192B9" w14:textId="0D983B2E" w:rsidR="00CD61E2" w:rsidRDefault="00CD61E2" w:rsidP="00CE221E">
      <w:pPr>
        <w:pStyle w:val="Paragraphedeliste"/>
      </w:pPr>
      <w:r>
        <w:t>Reconditionnement</w:t>
      </w:r>
    </w:p>
    <w:p w14:paraId="6DEEB895" w14:textId="76CAE19F" w:rsidR="00CD61E2" w:rsidRDefault="00CD61E2" w:rsidP="00CE221E">
      <w:pPr>
        <w:pStyle w:val="Paragraphedeliste"/>
      </w:pPr>
      <w:r>
        <w:t>Économie de la fonctionnalité</w:t>
      </w:r>
    </w:p>
    <w:p w14:paraId="5AF30969" w14:textId="68452CEF" w:rsidR="00CD61E2" w:rsidRDefault="00CD61E2" w:rsidP="00CE221E">
      <w:pPr>
        <w:pStyle w:val="Paragraphedeliste"/>
        <w:numPr>
          <w:ilvl w:val="0"/>
          <w:numId w:val="40"/>
        </w:numPr>
      </w:pPr>
      <w:r>
        <w:t>Donner une nouvelle vie aux ressources</w:t>
      </w:r>
    </w:p>
    <w:p w14:paraId="7D90033D" w14:textId="00FD5B85" w:rsidR="00CD61E2" w:rsidRDefault="00CD61E2" w:rsidP="00CE221E">
      <w:pPr>
        <w:pStyle w:val="Paragraphedeliste"/>
        <w:numPr>
          <w:ilvl w:val="1"/>
          <w:numId w:val="38"/>
        </w:numPr>
      </w:pPr>
      <w:r>
        <w:t>Écologie industrielle</w:t>
      </w:r>
    </w:p>
    <w:p w14:paraId="03201EDB" w14:textId="4D4BC3E5" w:rsidR="00CD61E2" w:rsidRDefault="00CD61E2" w:rsidP="00CE221E">
      <w:pPr>
        <w:pStyle w:val="Paragraphedeliste"/>
        <w:numPr>
          <w:ilvl w:val="1"/>
          <w:numId w:val="38"/>
        </w:numPr>
      </w:pPr>
      <w:r>
        <w:t>Recyclage et compostage</w:t>
      </w:r>
    </w:p>
    <w:p w14:paraId="1736C7E4" w14:textId="692ADFA5" w:rsidR="00CD61E2" w:rsidRDefault="00CD61E2" w:rsidP="00CE221E">
      <w:pPr>
        <w:pStyle w:val="Paragraphedeliste"/>
        <w:numPr>
          <w:ilvl w:val="1"/>
          <w:numId w:val="38"/>
        </w:numPr>
      </w:pPr>
      <w:r>
        <w:t>Valorisation</w:t>
      </w:r>
    </w:p>
    <w:p w14:paraId="2AF70E64" w14:textId="35A237E0" w:rsidR="00CD61E2" w:rsidRDefault="00CD61E2" w:rsidP="00CE221E">
      <w:pPr>
        <w:pStyle w:val="Paragraphedeliste"/>
        <w:numPr>
          <w:ilvl w:val="0"/>
          <w:numId w:val="40"/>
        </w:numPr>
      </w:pPr>
      <w:r>
        <w:t>Réduire la consommation</w:t>
      </w:r>
    </w:p>
    <w:p w14:paraId="43FD7DFC" w14:textId="3A2A9C63" w:rsidR="00CD61E2" w:rsidRDefault="00CD61E2" w:rsidP="00CE221E">
      <w:pPr>
        <w:pStyle w:val="Paragraphedeliste"/>
        <w:numPr>
          <w:ilvl w:val="1"/>
          <w:numId w:val="41"/>
        </w:numPr>
      </w:pPr>
      <w:r>
        <w:t>Optimisation des opérations</w:t>
      </w:r>
    </w:p>
    <w:p w14:paraId="1419E7EB" w14:textId="416198A3" w:rsidR="00CD61E2" w:rsidRDefault="00CD61E2" w:rsidP="00CE221E">
      <w:pPr>
        <w:pStyle w:val="Paragraphedeliste"/>
        <w:numPr>
          <w:ilvl w:val="1"/>
          <w:numId w:val="41"/>
        </w:numPr>
      </w:pPr>
      <w:r>
        <w:t>Consommation responsable</w:t>
      </w:r>
    </w:p>
    <w:p w14:paraId="49ABBCE3" w14:textId="3F02B265" w:rsidR="00CD61E2" w:rsidRDefault="00CD61E2" w:rsidP="00CE221E">
      <w:pPr>
        <w:pStyle w:val="Paragraphedeliste"/>
        <w:numPr>
          <w:ilvl w:val="1"/>
          <w:numId w:val="41"/>
        </w:numPr>
      </w:pPr>
      <w:r>
        <w:t>Écoconception</w:t>
      </w:r>
    </w:p>
    <w:p w14:paraId="46DA58EC" w14:textId="32E57222" w:rsidR="00511506" w:rsidRDefault="00511506" w:rsidP="00CE221E">
      <w:pPr>
        <w:pStyle w:val="Paragraphedeliste"/>
        <w:numPr>
          <w:ilvl w:val="0"/>
          <w:numId w:val="39"/>
        </w:numPr>
      </w:pPr>
      <w:r>
        <w:br w:type="page"/>
      </w:r>
    </w:p>
    <w:p w14:paraId="34392490" w14:textId="40D2748B" w:rsidR="00511506" w:rsidRDefault="00AD64A0" w:rsidP="00511506">
      <w:pPr>
        <w:pStyle w:val="Titre1"/>
      </w:pPr>
      <w:bookmarkStart w:id="19" w:name="_Toc182227912"/>
      <w:r>
        <w:lastRenderedPageBreak/>
        <w:t>VENTES ET MARKETING</w:t>
      </w:r>
      <w:bookmarkEnd w:id="19"/>
    </w:p>
    <w:p w14:paraId="0F3C7112" w14:textId="02496E24" w:rsidR="00511506" w:rsidRDefault="00511506" w:rsidP="00511506">
      <w:pPr>
        <w:ind w:left="187"/>
      </w:pPr>
      <w:r>
        <w:t>Décrivez vos stratégies de vente et de marketing</w:t>
      </w:r>
      <w:r w:rsidR="00F81D3D">
        <w:t>.</w:t>
      </w:r>
    </w:p>
    <w:p w14:paraId="491C3508" w14:textId="77777777" w:rsidR="00511506" w:rsidRDefault="00511506" w:rsidP="00511506">
      <w:pPr>
        <w:ind w:firstLine="187"/>
      </w:pPr>
    </w:p>
    <w:p w14:paraId="1CCA8154" w14:textId="57F9E6EE" w:rsidR="00511506" w:rsidRDefault="00AC03CC" w:rsidP="009B14D7">
      <w:pPr>
        <w:pStyle w:val="Titre2"/>
      </w:pPr>
      <w:bookmarkStart w:id="20" w:name="_Toc182227913"/>
      <w:r>
        <w:t xml:space="preserve">5.1 </w:t>
      </w:r>
      <w:r w:rsidR="00661FA8">
        <w:t>Strat</w:t>
      </w:r>
      <w:r w:rsidR="00B65009">
        <w:t>É</w:t>
      </w:r>
      <w:r w:rsidR="00661FA8">
        <w:t>gie de vente</w:t>
      </w:r>
      <w:bookmarkEnd w:id="20"/>
    </w:p>
    <w:p w14:paraId="75129235" w14:textId="3B5BABD0" w:rsidR="00661FA8" w:rsidRPr="00661FA8" w:rsidRDefault="00661FA8" w:rsidP="00661FA8">
      <w:pPr>
        <w:rPr>
          <w:b/>
          <w:bCs/>
        </w:rPr>
      </w:pPr>
      <w:r w:rsidRPr="00661FA8">
        <w:rPr>
          <w:b/>
          <w:bCs/>
        </w:rPr>
        <w:t xml:space="preserve">Canaux de </w:t>
      </w:r>
      <w:r>
        <w:rPr>
          <w:b/>
          <w:bCs/>
        </w:rPr>
        <w:t>v</w:t>
      </w:r>
      <w:r w:rsidRPr="00661FA8">
        <w:rPr>
          <w:b/>
          <w:bCs/>
        </w:rPr>
        <w:t>ente</w:t>
      </w:r>
    </w:p>
    <w:p w14:paraId="68F95A4B" w14:textId="0C27FC9C" w:rsidR="00661FA8" w:rsidRDefault="00661FA8" w:rsidP="00661FA8">
      <w:r>
        <w:t>Indiquez où et comment vos produits ou services seront vendus (vente directe, e-commerce, revendeurs, etc.).</w:t>
      </w:r>
    </w:p>
    <w:p w14:paraId="52BD8396" w14:textId="5D729339" w:rsidR="00661FA8" w:rsidRPr="00661FA8" w:rsidRDefault="00661FA8" w:rsidP="00661FA8">
      <w:pPr>
        <w:rPr>
          <w:b/>
          <w:bCs/>
        </w:rPr>
      </w:pPr>
      <w:r w:rsidRPr="00661FA8">
        <w:rPr>
          <w:b/>
          <w:bCs/>
        </w:rPr>
        <w:t xml:space="preserve">Processus de </w:t>
      </w:r>
      <w:r>
        <w:rPr>
          <w:b/>
          <w:bCs/>
        </w:rPr>
        <w:t>v</w:t>
      </w:r>
      <w:r w:rsidRPr="00661FA8">
        <w:rPr>
          <w:b/>
          <w:bCs/>
        </w:rPr>
        <w:t>ente</w:t>
      </w:r>
    </w:p>
    <w:p w14:paraId="4109E5A2" w14:textId="7802FC3B" w:rsidR="00661FA8" w:rsidRDefault="00661FA8" w:rsidP="00661FA8">
      <w:r>
        <w:t>Décrivez le processus de vente, de la génération de prospects à la conversion, en passant par la conclusion de la vente.</w:t>
      </w:r>
    </w:p>
    <w:p w14:paraId="548C6147" w14:textId="438D7296" w:rsidR="00661FA8" w:rsidRPr="00661FA8" w:rsidRDefault="00661FA8" w:rsidP="00661FA8">
      <w:pPr>
        <w:rPr>
          <w:b/>
          <w:bCs/>
        </w:rPr>
      </w:pPr>
      <w:r w:rsidRPr="00661FA8">
        <w:rPr>
          <w:b/>
          <w:bCs/>
        </w:rPr>
        <w:t xml:space="preserve">Force de </w:t>
      </w:r>
      <w:r>
        <w:rPr>
          <w:b/>
          <w:bCs/>
        </w:rPr>
        <w:t>v</w:t>
      </w:r>
      <w:r w:rsidRPr="00661FA8">
        <w:rPr>
          <w:b/>
          <w:bCs/>
        </w:rPr>
        <w:t>ente</w:t>
      </w:r>
    </w:p>
    <w:p w14:paraId="5BA96D90" w14:textId="4DBC86CE" w:rsidR="00661FA8" w:rsidRDefault="00661FA8" w:rsidP="00661FA8">
      <w:r>
        <w:t>Expliquez comment vous organiserez et gérerez votre équipe de vente (nombre de représentants, formation, rémunération, etc.).</w:t>
      </w:r>
    </w:p>
    <w:p w14:paraId="3E9AF824" w14:textId="443E7B4F" w:rsidR="00511506" w:rsidRDefault="00AC03CC" w:rsidP="009B14D7">
      <w:pPr>
        <w:pStyle w:val="Titre2"/>
      </w:pPr>
      <w:bookmarkStart w:id="21" w:name="_Toc182227914"/>
      <w:r>
        <w:t xml:space="preserve">5.2 </w:t>
      </w:r>
      <w:r w:rsidR="00ED1C29">
        <w:t>Strat</w:t>
      </w:r>
      <w:r w:rsidR="003E7EA5">
        <w:t>É</w:t>
      </w:r>
      <w:r w:rsidR="00ED1C29">
        <w:t>gie de marketing</w:t>
      </w:r>
      <w:bookmarkEnd w:id="21"/>
    </w:p>
    <w:p w14:paraId="2332EECB" w14:textId="5C464E4C" w:rsidR="00E96B6A" w:rsidRDefault="00E96B6A" w:rsidP="009B14D7">
      <w:pPr>
        <w:rPr>
          <w:b/>
          <w:bCs/>
        </w:rPr>
      </w:pPr>
      <w:r>
        <w:rPr>
          <w:b/>
          <w:bCs/>
        </w:rPr>
        <w:t>Analyse concurrentielle</w:t>
      </w:r>
    </w:p>
    <w:p w14:paraId="3EACF46C" w14:textId="2938C4BF" w:rsidR="00E96B6A" w:rsidRDefault="00D32DDE" w:rsidP="009B14D7">
      <w:r>
        <w:rPr>
          <w:noProof/>
        </w:rPr>
        <w:drawing>
          <wp:anchor distT="0" distB="0" distL="114300" distR="114300" simplePos="0" relativeHeight="251658245" behindDoc="0" locked="0" layoutInCell="1" allowOverlap="1" wp14:anchorId="29E9C260" wp14:editId="3C9EA94D">
            <wp:simplePos x="0" y="0"/>
            <wp:positionH relativeFrom="column">
              <wp:posOffset>541020</wp:posOffset>
            </wp:positionH>
            <wp:positionV relativeFrom="paragraph">
              <wp:posOffset>453390</wp:posOffset>
            </wp:positionV>
            <wp:extent cx="3965575" cy="3171825"/>
            <wp:effectExtent l="0" t="0" r="0" b="9525"/>
            <wp:wrapTopAndBottom/>
            <wp:docPr id="1812607137" name="Image 8" descr="Analyse concurrent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e concurrentiel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5575" cy="3171825"/>
                    </a:xfrm>
                    <a:prstGeom prst="rect">
                      <a:avLst/>
                    </a:prstGeom>
                    <a:noFill/>
                    <a:ln>
                      <a:noFill/>
                    </a:ln>
                  </pic:spPr>
                </pic:pic>
              </a:graphicData>
            </a:graphic>
          </wp:anchor>
        </w:drawing>
      </w:r>
      <w:r w:rsidR="00E96B6A">
        <w:t>Positionnez-vous face à vos concurrents sur ce tableau.</w:t>
      </w:r>
    </w:p>
    <w:p w14:paraId="0BBCC833" w14:textId="0130BDF7" w:rsidR="00ED1C29" w:rsidRPr="00ED1C29" w:rsidRDefault="00ED1C29" w:rsidP="009B14D7">
      <w:pPr>
        <w:rPr>
          <w:b/>
          <w:bCs/>
        </w:rPr>
      </w:pPr>
      <w:r w:rsidRPr="00ED1C29">
        <w:rPr>
          <w:b/>
          <w:bCs/>
        </w:rPr>
        <w:lastRenderedPageBreak/>
        <w:t xml:space="preserve">Mix </w:t>
      </w:r>
      <w:r w:rsidR="00346958">
        <w:rPr>
          <w:b/>
          <w:bCs/>
        </w:rPr>
        <w:t>m</w:t>
      </w:r>
      <w:r w:rsidRPr="00ED1C29">
        <w:rPr>
          <w:b/>
          <w:bCs/>
        </w:rPr>
        <w:t>arketing (4P)</w:t>
      </w:r>
    </w:p>
    <w:p w14:paraId="754F8D4B" w14:textId="08FF0C6A" w:rsidR="00ED1C29" w:rsidRDefault="00ED1C29" w:rsidP="009B14D7">
      <w:pPr>
        <w:pStyle w:val="Paragraphedeliste"/>
        <w:numPr>
          <w:ilvl w:val="0"/>
          <w:numId w:val="40"/>
        </w:numPr>
      </w:pPr>
      <w:r>
        <w:t>Produit : Stratégies liées au développement du produit, à sa gamme, à sa différenciation, etc.</w:t>
      </w:r>
    </w:p>
    <w:p w14:paraId="0BC2203D" w14:textId="77777777" w:rsidR="00ED1C29" w:rsidRDefault="00ED1C29" w:rsidP="009B14D7">
      <w:pPr>
        <w:pStyle w:val="Paragraphedeliste"/>
        <w:numPr>
          <w:ilvl w:val="1"/>
          <w:numId w:val="42"/>
        </w:numPr>
        <w:ind w:left="709"/>
      </w:pPr>
      <w:r>
        <w:t>Prix : Décrivez vos stratégies de tarification (tarification basée sur la valeur, sur les coûts, compétitive, etc.).</w:t>
      </w:r>
    </w:p>
    <w:p w14:paraId="5713562E" w14:textId="77777777" w:rsidR="00ED1C29" w:rsidRDefault="00ED1C29" w:rsidP="009B14D7">
      <w:pPr>
        <w:pStyle w:val="Paragraphedeliste"/>
        <w:numPr>
          <w:ilvl w:val="1"/>
          <w:numId w:val="42"/>
        </w:numPr>
        <w:ind w:left="709"/>
      </w:pPr>
      <w:r>
        <w:t>Place (Distribution) : Expliquez où et comment vos produits seront disponibles pour vos clients.</w:t>
      </w:r>
    </w:p>
    <w:p w14:paraId="5CD17B82" w14:textId="1C893718" w:rsidR="00ED1C29" w:rsidRDefault="00ED1C29" w:rsidP="009B14D7">
      <w:pPr>
        <w:pStyle w:val="Paragraphedeliste"/>
        <w:numPr>
          <w:ilvl w:val="1"/>
          <w:numId w:val="42"/>
        </w:numPr>
        <w:ind w:left="709"/>
      </w:pPr>
      <w:r>
        <w:t>Promotion : Détaillez les outils et techniques de promotion que vous utiliserez (publicité, relations publiques, marketing digital, promotions de vente, etc.).</w:t>
      </w:r>
    </w:p>
    <w:p w14:paraId="20234FA3" w14:textId="77777777" w:rsidR="00157234" w:rsidRDefault="00157234" w:rsidP="00ED1C29">
      <w:pPr>
        <w:ind w:firstLine="187"/>
      </w:pPr>
    </w:p>
    <w:p w14:paraId="15F39914" w14:textId="01FC591E" w:rsidR="00157234" w:rsidRPr="00157234" w:rsidRDefault="00ED1C29" w:rsidP="00157234">
      <w:pPr>
        <w:rPr>
          <w:b/>
          <w:bCs/>
        </w:rPr>
      </w:pPr>
      <w:r w:rsidRPr="00157234">
        <w:rPr>
          <w:b/>
          <w:bCs/>
        </w:rPr>
        <w:t xml:space="preserve">Stratégie de </w:t>
      </w:r>
      <w:r w:rsidR="00157234">
        <w:rPr>
          <w:b/>
          <w:bCs/>
        </w:rPr>
        <w:t>m</w:t>
      </w:r>
      <w:r w:rsidRPr="00157234">
        <w:rPr>
          <w:b/>
          <w:bCs/>
        </w:rPr>
        <w:t>arque</w:t>
      </w:r>
    </w:p>
    <w:p w14:paraId="6B7C0FC1" w14:textId="2DB8647B" w:rsidR="00ED1C29" w:rsidRDefault="00ED1C29" w:rsidP="00157234">
      <w:r>
        <w:t>Décrivez comment vous allez développer et renforcer votre marque, y compris le logo, le slogan, le positionnement de marque, etc.</w:t>
      </w:r>
    </w:p>
    <w:p w14:paraId="3A390A69" w14:textId="77777777" w:rsidR="00157234" w:rsidRDefault="00157234" w:rsidP="00ED1C29">
      <w:pPr>
        <w:ind w:firstLine="187"/>
      </w:pPr>
    </w:p>
    <w:p w14:paraId="317FEC92" w14:textId="5C2EC6F8" w:rsidR="00351401" w:rsidRPr="00351401" w:rsidRDefault="00ED1C29" w:rsidP="00351401">
      <w:pPr>
        <w:rPr>
          <w:b/>
          <w:bCs/>
        </w:rPr>
      </w:pPr>
      <w:r w:rsidRPr="00351401">
        <w:rPr>
          <w:b/>
          <w:bCs/>
        </w:rPr>
        <w:t xml:space="preserve">Marketing </w:t>
      </w:r>
      <w:r w:rsidR="00976F1A">
        <w:rPr>
          <w:b/>
          <w:bCs/>
        </w:rPr>
        <w:t>d</w:t>
      </w:r>
      <w:r w:rsidRPr="00351401">
        <w:rPr>
          <w:b/>
          <w:bCs/>
        </w:rPr>
        <w:t>igital</w:t>
      </w:r>
    </w:p>
    <w:p w14:paraId="11753DAD" w14:textId="20A1A4F0" w:rsidR="00ED1C29" w:rsidRDefault="00ED1C29" w:rsidP="00351401">
      <w:r>
        <w:t xml:space="preserve">Planifiez l'utilisation des canaux en ligne (site </w:t>
      </w:r>
      <w:r w:rsidR="007533DC">
        <w:t>W</w:t>
      </w:r>
      <w:r>
        <w:t xml:space="preserve">eb, médias sociaux, marketing par </w:t>
      </w:r>
      <w:r w:rsidR="00346958">
        <w:t>courriel</w:t>
      </w:r>
      <w:r>
        <w:t>, SEO/SEA, etc.).</w:t>
      </w:r>
    </w:p>
    <w:p w14:paraId="7B56764B" w14:textId="77777777" w:rsidR="00157234" w:rsidRDefault="00157234" w:rsidP="00ED1C29">
      <w:pPr>
        <w:ind w:firstLine="187"/>
      </w:pPr>
    </w:p>
    <w:p w14:paraId="3A8A0BA2" w14:textId="0DA0B962" w:rsidR="00351401" w:rsidRPr="00351401" w:rsidRDefault="00ED1C29" w:rsidP="00351401">
      <w:pPr>
        <w:rPr>
          <w:b/>
          <w:bCs/>
        </w:rPr>
      </w:pPr>
      <w:r w:rsidRPr="00351401">
        <w:rPr>
          <w:b/>
          <w:bCs/>
        </w:rPr>
        <w:t xml:space="preserve">Publicité et </w:t>
      </w:r>
      <w:r w:rsidR="00976F1A">
        <w:rPr>
          <w:b/>
          <w:bCs/>
        </w:rPr>
        <w:t>p</w:t>
      </w:r>
      <w:r w:rsidRPr="00351401">
        <w:rPr>
          <w:b/>
          <w:bCs/>
        </w:rPr>
        <w:t>romotions</w:t>
      </w:r>
    </w:p>
    <w:p w14:paraId="43791635" w14:textId="339023F3" w:rsidR="00ED1C29" w:rsidRDefault="00ED1C29" w:rsidP="00351401">
      <w:r>
        <w:t>Précisez les campagnes publicitaires prévues, les canaux utilisés et les promotions spécifiques pour stimuler les ventes.</w:t>
      </w:r>
    </w:p>
    <w:p w14:paraId="738887FE" w14:textId="77777777" w:rsidR="00634861" w:rsidRDefault="00634861" w:rsidP="00351401"/>
    <w:p w14:paraId="306D8387" w14:textId="14442768" w:rsidR="00511506" w:rsidRDefault="00AC03CC" w:rsidP="009B14D7">
      <w:pPr>
        <w:pStyle w:val="Titre2"/>
      </w:pPr>
      <w:bookmarkStart w:id="22" w:name="_Toc182227915"/>
      <w:r>
        <w:t xml:space="preserve">5.3 </w:t>
      </w:r>
      <w:r w:rsidR="001233F2">
        <w:t>Engagement client</w:t>
      </w:r>
      <w:bookmarkEnd w:id="22"/>
    </w:p>
    <w:p w14:paraId="003C24C7" w14:textId="01B9BC8B" w:rsidR="001233F2" w:rsidRPr="001233F2" w:rsidRDefault="001233F2" w:rsidP="001233F2">
      <w:pPr>
        <w:spacing w:line="240" w:lineRule="auto"/>
        <w:rPr>
          <w:b/>
          <w:bCs/>
        </w:rPr>
      </w:pPr>
      <w:r w:rsidRPr="001233F2">
        <w:rPr>
          <w:b/>
          <w:bCs/>
        </w:rPr>
        <w:t xml:space="preserve">Stratégie de </w:t>
      </w:r>
      <w:r>
        <w:rPr>
          <w:b/>
          <w:bCs/>
        </w:rPr>
        <w:t>r</w:t>
      </w:r>
      <w:r w:rsidRPr="001233F2">
        <w:rPr>
          <w:b/>
          <w:bCs/>
        </w:rPr>
        <w:t xml:space="preserve">elation </w:t>
      </w:r>
      <w:r>
        <w:rPr>
          <w:b/>
          <w:bCs/>
        </w:rPr>
        <w:t>c</w:t>
      </w:r>
      <w:r w:rsidRPr="001233F2">
        <w:rPr>
          <w:b/>
          <w:bCs/>
        </w:rPr>
        <w:t>lient</w:t>
      </w:r>
    </w:p>
    <w:p w14:paraId="5B859095" w14:textId="50537116" w:rsidR="001233F2" w:rsidRDefault="001233F2" w:rsidP="001233F2">
      <w:pPr>
        <w:spacing w:line="240" w:lineRule="auto"/>
      </w:pPr>
      <w:r>
        <w:t>Comment allez-vous fidéliser vos clients existants? Décrivez les programmes de fidélité, le support client et les interactions post-achat.</w:t>
      </w:r>
    </w:p>
    <w:p w14:paraId="3CEFF7AD" w14:textId="77777777" w:rsidR="001233F2" w:rsidRDefault="001233F2" w:rsidP="001233F2">
      <w:pPr>
        <w:spacing w:line="240" w:lineRule="auto"/>
      </w:pPr>
    </w:p>
    <w:p w14:paraId="5992FBE3" w14:textId="249B6B15" w:rsidR="001233F2" w:rsidRPr="001233F2" w:rsidRDefault="001233F2" w:rsidP="001233F2">
      <w:pPr>
        <w:spacing w:line="240" w:lineRule="auto"/>
        <w:rPr>
          <w:b/>
          <w:bCs/>
        </w:rPr>
      </w:pPr>
      <w:r w:rsidRPr="001233F2">
        <w:rPr>
          <w:b/>
          <w:bCs/>
        </w:rPr>
        <w:t xml:space="preserve">Gestion de la </w:t>
      </w:r>
      <w:r>
        <w:rPr>
          <w:b/>
          <w:bCs/>
        </w:rPr>
        <w:t>r</w:t>
      </w:r>
      <w:r w:rsidRPr="001233F2">
        <w:rPr>
          <w:b/>
          <w:bCs/>
        </w:rPr>
        <w:t>éputation</w:t>
      </w:r>
    </w:p>
    <w:p w14:paraId="60878FCA" w14:textId="2C26312F" w:rsidR="003F500D" w:rsidRDefault="001233F2" w:rsidP="008D6CAA">
      <w:pPr>
        <w:spacing w:line="240" w:lineRule="auto"/>
      </w:pPr>
      <w:r>
        <w:t>Expliquez comment vous gérez les avis clients, les témoignages et la perception publique de votre marque.</w:t>
      </w:r>
    </w:p>
    <w:p w14:paraId="1DAD8CFF" w14:textId="77777777" w:rsidR="00634861" w:rsidRDefault="00634861" w:rsidP="008D6CAA">
      <w:pPr>
        <w:spacing w:line="240" w:lineRule="auto"/>
      </w:pPr>
    </w:p>
    <w:p w14:paraId="4F379D84" w14:textId="77777777" w:rsidR="00B15E70" w:rsidRDefault="00B15E70" w:rsidP="009B14D7">
      <w:pPr>
        <w:pStyle w:val="Titre2"/>
        <w:rPr>
          <w:lang w:val="fr-CA"/>
        </w:rPr>
      </w:pPr>
      <w:bookmarkStart w:id="23" w:name="_Toc182227916"/>
    </w:p>
    <w:p w14:paraId="4BA41538" w14:textId="5039A9E5" w:rsidR="003F500D" w:rsidRDefault="003F500D" w:rsidP="009B14D7">
      <w:pPr>
        <w:pStyle w:val="Titre2"/>
      </w:pPr>
      <w:r>
        <w:lastRenderedPageBreak/>
        <w:t>5.4 Phase de test</w:t>
      </w:r>
      <w:r w:rsidR="006120AF">
        <w:t>, MVP et prot</w:t>
      </w:r>
      <w:r w:rsidR="00B91135">
        <w:t>O</w:t>
      </w:r>
      <w:r w:rsidR="006120AF">
        <w:t>type</w:t>
      </w:r>
      <w:bookmarkEnd w:id="23"/>
    </w:p>
    <w:p w14:paraId="31BEEDEC" w14:textId="4AE06BA2" w:rsidR="00E54B78" w:rsidRDefault="003F500D" w:rsidP="001233F2">
      <w:pPr>
        <w:spacing w:line="240" w:lineRule="auto"/>
      </w:pPr>
      <w:r>
        <w:t>Est-ce que le projet a été testé au préalable avant de démarrer le projet en entier</w:t>
      </w:r>
      <w:r w:rsidR="00571D04">
        <w:t>?</w:t>
      </w:r>
      <w:r>
        <w:t xml:space="preserve"> Discutez de vos méthodes à l’aide de données chiffrées durant cette période.</w:t>
      </w:r>
    </w:p>
    <w:p w14:paraId="3309B041" w14:textId="77777777" w:rsidR="00B15E70" w:rsidRDefault="00B15E70" w:rsidP="001233F2">
      <w:pPr>
        <w:spacing w:line="240" w:lineRule="auto"/>
      </w:pPr>
    </w:p>
    <w:p w14:paraId="39C56045" w14:textId="77777777" w:rsidR="00571D04" w:rsidRDefault="00571D04" w:rsidP="001233F2">
      <w:pPr>
        <w:spacing w:line="240" w:lineRule="auto"/>
      </w:pPr>
    </w:p>
    <w:p w14:paraId="0DB4FE0E" w14:textId="103DE0C1" w:rsidR="00E54B78" w:rsidRDefault="00AD64A0" w:rsidP="00E54B78">
      <w:pPr>
        <w:pStyle w:val="Titre1"/>
      </w:pPr>
      <w:bookmarkStart w:id="24" w:name="_Toc182227917"/>
      <w:r>
        <w:t>PLAN OPÉRATIONNEL</w:t>
      </w:r>
      <w:bookmarkEnd w:id="24"/>
    </w:p>
    <w:p w14:paraId="73831AF3" w14:textId="6B2ADC74" w:rsidR="00E54B78" w:rsidRDefault="00E54B78" w:rsidP="00E54B78">
      <w:pPr>
        <w:ind w:left="187"/>
      </w:pPr>
      <w:r>
        <w:t>Détaillez les aspects opérationnels de votre entreprise.</w:t>
      </w:r>
    </w:p>
    <w:p w14:paraId="3C9B39C8" w14:textId="77777777" w:rsidR="004E6778" w:rsidRDefault="004E6778" w:rsidP="00E54B78">
      <w:pPr>
        <w:ind w:left="187"/>
      </w:pPr>
    </w:p>
    <w:p w14:paraId="07ADE181" w14:textId="7BE7404A" w:rsidR="00E54B78" w:rsidRDefault="004E6778" w:rsidP="009B14D7">
      <w:pPr>
        <w:pStyle w:val="Titre2"/>
      </w:pPr>
      <w:bookmarkStart w:id="25" w:name="_Toc182227918"/>
      <w:r>
        <w:t xml:space="preserve">6.1 </w:t>
      </w:r>
      <w:r w:rsidR="00D713DC">
        <w:t>Processus</w:t>
      </w:r>
      <w:bookmarkEnd w:id="25"/>
    </w:p>
    <w:p w14:paraId="45E47D60" w14:textId="59C92E36" w:rsidR="00D713DC" w:rsidRDefault="00D713DC" w:rsidP="00D713DC">
      <w:r>
        <w:t>Expliquez en détail comment vos produits sont fabriqués ou comment vos services sont rendus. Décrivez chaque étape du processus, du début à la fin.</w:t>
      </w:r>
    </w:p>
    <w:p w14:paraId="66A17735" w14:textId="77777777" w:rsidR="00D713DC" w:rsidRDefault="00D713DC" w:rsidP="00D713DC">
      <w:pPr>
        <w:ind w:left="187"/>
      </w:pPr>
    </w:p>
    <w:p w14:paraId="624A8380" w14:textId="6079824D" w:rsidR="00D713DC" w:rsidRPr="00D713DC" w:rsidRDefault="00D713DC" w:rsidP="00D713DC">
      <w:pPr>
        <w:ind w:left="187"/>
        <w:rPr>
          <w:b/>
          <w:bCs/>
        </w:rPr>
      </w:pPr>
      <w:r w:rsidRPr="00D713DC">
        <w:rPr>
          <w:b/>
          <w:bCs/>
        </w:rPr>
        <w:t xml:space="preserve">Technologie et </w:t>
      </w:r>
      <w:r>
        <w:rPr>
          <w:b/>
          <w:bCs/>
        </w:rPr>
        <w:t>é</w:t>
      </w:r>
      <w:r w:rsidRPr="00D713DC">
        <w:rPr>
          <w:b/>
          <w:bCs/>
        </w:rPr>
        <w:t>quipement</w:t>
      </w:r>
    </w:p>
    <w:p w14:paraId="69AA9C6C" w14:textId="1E8DFC05" w:rsidR="00D713DC" w:rsidRDefault="00D713DC" w:rsidP="00D713DC">
      <w:pPr>
        <w:ind w:left="187"/>
      </w:pPr>
      <w:r>
        <w:t>Indiquez la technologie, les outils et les équipements spécifiques que vous utiliserez dans la production ou la prestation de services.</w:t>
      </w:r>
    </w:p>
    <w:p w14:paraId="26E792F4" w14:textId="77777777" w:rsidR="00D713DC" w:rsidRDefault="00D713DC" w:rsidP="00D713DC">
      <w:pPr>
        <w:ind w:left="187"/>
      </w:pPr>
    </w:p>
    <w:p w14:paraId="209EBB90" w14:textId="0B28D3B6" w:rsidR="00D713DC" w:rsidRPr="00BE0212" w:rsidRDefault="00BE0212" w:rsidP="00D713DC">
      <w:pPr>
        <w:ind w:left="187"/>
        <w:rPr>
          <w:b/>
          <w:bCs/>
        </w:rPr>
      </w:pPr>
      <w:r w:rsidRPr="00BE0212">
        <w:rPr>
          <w:b/>
          <w:bCs/>
        </w:rPr>
        <w:t>C</w:t>
      </w:r>
      <w:r w:rsidR="00D713DC" w:rsidRPr="00BE0212">
        <w:rPr>
          <w:b/>
          <w:bCs/>
        </w:rPr>
        <w:t xml:space="preserve">ontrôle de la </w:t>
      </w:r>
      <w:r w:rsidRPr="00BE0212">
        <w:rPr>
          <w:b/>
          <w:bCs/>
        </w:rPr>
        <w:t>q</w:t>
      </w:r>
      <w:r w:rsidR="00D713DC" w:rsidRPr="00BE0212">
        <w:rPr>
          <w:b/>
          <w:bCs/>
        </w:rPr>
        <w:t>ualité</w:t>
      </w:r>
    </w:p>
    <w:p w14:paraId="513FBF30" w14:textId="3F3E0C11" w:rsidR="00D713DC" w:rsidRDefault="00D713DC" w:rsidP="00D713DC">
      <w:pPr>
        <w:ind w:left="187"/>
      </w:pPr>
      <w:r>
        <w:t>Détaillez vos méthodes pour assurer que les produits/services répondent aux normes de qualité attendues. Cela peut inclure des tests, des audits de qualité et des certifications.</w:t>
      </w:r>
    </w:p>
    <w:p w14:paraId="3A31C760" w14:textId="77777777" w:rsidR="00BE0212" w:rsidRDefault="00BE0212" w:rsidP="00D713DC">
      <w:pPr>
        <w:ind w:left="187"/>
      </w:pPr>
    </w:p>
    <w:p w14:paraId="1D78A12A" w14:textId="22826EF5" w:rsidR="00AA3651" w:rsidRPr="00AA3651" w:rsidRDefault="00D713DC" w:rsidP="00D713DC">
      <w:pPr>
        <w:ind w:left="187"/>
        <w:rPr>
          <w:b/>
          <w:bCs/>
        </w:rPr>
      </w:pPr>
      <w:r w:rsidRPr="00AA3651">
        <w:rPr>
          <w:b/>
          <w:bCs/>
        </w:rPr>
        <w:t xml:space="preserve">Capacité de </w:t>
      </w:r>
      <w:r w:rsidR="00D016D3">
        <w:rPr>
          <w:b/>
          <w:bCs/>
        </w:rPr>
        <w:t>p</w:t>
      </w:r>
      <w:r w:rsidRPr="00AA3651">
        <w:rPr>
          <w:b/>
          <w:bCs/>
        </w:rPr>
        <w:t>roduction</w:t>
      </w:r>
    </w:p>
    <w:p w14:paraId="15967A1E" w14:textId="79B12F83" w:rsidR="00D713DC" w:rsidRDefault="00D713DC" w:rsidP="00D713DC">
      <w:pPr>
        <w:ind w:left="187"/>
      </w:pPr>
      <w:r>
        <w:t>Décrivez votre capacité actuelle de production et comment elle peut être ajustée pour répondre à la demande.</w:t>
      </w:r>
    </w:p>
    <w:p w14:paraId="5E514198" w14:textId="77777777" w:rsidR="004E6778" w:rsidRDefault="004E6778" w:rsidP="00E54B78">
      <w:pPr>
        <w:ind w:left="187"/>
      </w:pPr>
    </w:p>
    <w:p w14:paraId="07B9735F" w14:textId="484D5645" w:rsidR="00E54B78" w:rsidRDefault="004E6778" w:rsidP="009B14D7">
      <w:pPr>
        <w:pStyle w:val="Titre2"/>
      </w:pPr>
      <w:bookmarkStart w:id="26" w:name="_Toc182227919"/>
      <w:r>
        <w:t xml:space="preserve">6.2 </w:t>
      </w:r>
      <w:r w:rsidR="00AA3651">
        <w:t>Gestion de la cha</w:t>
      </w:r>
      <w:r w:rsidR="00D016D3">
        <w:t>Î</w:t>
      </w:r>
      <w:r w:rsidR="00AA3651">
        <w:t>ne d’approvisionnement</w:t>
      </w:r>
      <w:bookmarkEnd w:id="26"/>
    </w:p>
    <w:p w14:paraId="637C99DD" w14:textId="3BE35317" w:rsidR="00AA3651" w:rsidRPr="00AA3651" w:rsidRDefault="00AA3651" w:rsidP="00AA3651">
      <w:pPr>
        <w:rPr>
          <w:b/>
          <w:bCs/>
        </w:rPr>
      </w:pPr>
      <w:r w:rsidRPr="00AA3651">
        <w:rPr>
          <w:b/>
          <w:bCs/>
        </w:rPr>
        <w:t>Fournisseurs</w:t>
      </w:r>
    </w:p>
    <w:p w14:paraId="2AA43D7F" w14:textId="5A58ACD1" w:rsidR="00AA3651" w:rsidRDefault="00AA3651" w:rsidP="00AA3651">
      <w:r>
        <w:t>Identifiez vos principaux fournisseurs de matières premières, composants ou autres intrants nécessaires. Décrivez les relations que vous entretenez avec eux.</w:t>
      </w:r>
    </w:p>
    <w:p w14:paraId="21A39B7E" w14:textId="77777777" w:rsidR="00AA3651" w:rsidRDefault="00AA3651" w:rsidP="00AA3651"/>
    <w:p w14:paraId="72CC85A4" w14:textId="77777777" w:rsidR="00072FA0" w:rsidRDefault="00072FA0" w:rsidP="00AA3651">
      <w:pPr>
        <w:rPr>
          <w:b/>
          <w:bCs/>
        </w:rPr>
      </w:pPr>
    </w:p>
    <w:p w14:paraId="67CD39F3" w14:textId="77777777" w:rsidR="00072FA0" w:rsidRDefault="00072FA0" w:rsidP="00AA3651">
      <w:pPr>
        <w:rPr>
          <w:b/>
          <w:bCs/>
        </w:rPr>
      </w:pPr>
    </w:p>
    <w:p w14:paraId="3DA4F9A5" w14:textId="2B2FE768" w:rsidR="00AA3651" w:rsidRPr="00AA3651" w:rsidRDefault="00AA3651" w:rsidP="00AA3651">
      <w:pPr>
        <w:rPr>
          <w:b/>
          <w:bCs/>
        </w:rPr>
      </w:pPr>
      <w:r w:rsidRPr="00AA3651">
        <w:rPr>
          <w:b/>
          <w:bCs/>
        </w:rPr>
        <w:lastRenderedPageBreak/>
        <w:t>Approvisionnement</w:t>
      </w:r>
    </w:p>
    <w:p w14:paraId="5717E83D" w14:textId="27AA8335" w:rsidR="00EF780C" w:rsidRDefault="00AA3651" w:rsidP="00072FA0">
      <w:r>
        <w:t>Expliquez comment vous gérez l'approvisionnement, y compris la négociation des contrats, la gestion des stocks et les stratégies de réapprovisionnement.</w:t>
      </w:r>
    </w:p>
    <w:p w14:paraId="4B6F2EDE" w14:textId="77777777" w:rsidR="00072FA0" w:rsidRDefault="00072FA0" w:rsidP="00072FA0">
      <w:pPr>
        <w:rPr>
          <w:b/>
          <w:bCs/>
        </w:rPr>
      </w:pPr>
    </w:p>
    <w:p w14:paraId="402C1540" w14:textId="549AF0E2" w:rsidR="00AA3651" w:rsidRPr="00AA3651" w:rsidRDefault="00AA3651" w:rsidP="00AA3651">
      <w:pPr>
        <w:rPr>
          <w:b/>
          <w:bCs/>
        </w:rPr>
      </w:pPr>
      <w:r w:rsidRPr="00AA3651">
        <w:rPr>
          <w:b/>
          <w:bCs/>
        </w:rPr>
        <w:t xml:space="preserve">Logistique et </w:t>
      </w:r>
      <w:r w:rsidR="00976F1A">
        <w:rPr>
          <w:b/>
          <w:bCs/>
        </w:rPr>
        <w:t>t</w:t>
      </w:r>
      <w:r w:rsidRPr="00AA3651">
        <w:rPr>
          <w:b/>
          <w:bCs/>
        </w:rPr>
        <w:t>ransport</w:t>
      </w:r>
    </w:p>
    <w:p w14:paraId="6CEE0FBC" w14:textId="0CD7718E" w:rsidR="00AA3651" w:rsidRDefault="00AA3651" w:rsidP="00AA3651">
      <w:r>
        <w:t>Détaillez les processus de transport et de distribution des produits finis, y compris les canaux logistiques utilisés et les moyens de transport.</w:t>
      </w:r>
    </w:p>
    <w:p w14:paraId="0FF10530" w14:textId="77777777" w:rsidR="004E6778" w:rsidRDefault="004E6778" w:rsidP="004E6778">
      <w:pPr>
        <w:ind w:left="187"/>
      </w:pPr>
    </w:p>
    <w:p w14:paraId="7459BA4E" w14:textId="7951125D" w:rsidR="00E54B78" w:rsidRDefault="004E6778" w:rsidP="009B14D7">
      <w:pPr>
        <w:pStyle w:val="Titre2"/>
      </w:pPr>
      <w:bookmarkStart w:id="27" w:name="_Toc182227920"/>
      <w:r>
        <w:t xml:space="preserve">6.3 </w:t>
      </w:r>
      <w:r w:rsidR="00164AFE">
        <w:t>Gestion des op</w:t>
      </w:r>
      <w:r w:rsidR="0050291A">
        <w:t>É</w:t>
      </w:r>
      <w:r w:rsidR="00164AFE">
        <w:t>rations</w:t>
      </w:r>
      <w:bookmarkEnd w:id="27"/>
    </w:p>
    <w:p w14:paraId="6C573361" w14:textId="77777777" w:rsidR="00164AFE" w:rsidRPr="00164AFE" w:rsidRDefault="00164AFE" w:rsidP="00164AFE">
      <w:pPr>
        <w:rPr>
          <w:b/>
          <w:bCs/>
        </w:rPr>
      </w:pPr>
      <w:r w:rsidRPr="00164AFE">
        <w:rPr>
          <w:b/>
          <w:bCs/>
        </w:rPr>
        <w:t>Infrastructure</w:t>
      </w:r>
    </w:p>
    <w:p w14:paraId="237975AC" w14:textId="2D8BEEDC" w:rsidR="00164AFE" w:rsidRDefault="00164AFE" w:rsidP="00164AFE">
      <w:r>
        <w:t>Décrivez les installations nécessaires au bon fonctionnement de votre entreprise (bureaux, usines, entrepôts, etc.). Mentionnez également leur localisation et pourquoi ces sites sont stratégiques.</w:t>
      </w:r>
    </w:p>
    <w:p w14:paraId="26582276" w14:textId="77777777" w:rsidR="00164AFE" w:rsidRDefault="00164AFE" w:rsidP="00164AFE"/>
    <w:p w14:paraId="07297206" w14:textId="5CBF246B" w:rsidR="00164AFE" w:rsidRPr="00164AFE" w:rsidRDefault="00164AFE" w:rsidP="00164AFE">
      <w:pPr>
        <w:rPr>
          <w:b/>
          <w:bCs/>
        </w:rPr>
      </w:pPr>
      <w:r w:rsidRPr="00164AFE">
        <w:rPr>
          <w:b/>
          <w:bCs/>
        </w:rPr>
        <w:t xml:space="preserve">Gestion des </w:t>
      </w:r>
      <w:r w:rsidR="00976F1A">
        <w:rPr>
          <w:b/>
          <w:bCs/>
        </w:rPr>
        <w:t>s</w:t>
      </w:r>
      <w:r w:rsidRPr="00164AFE">
        <w:rPr>
          <w:b/>
          <w:bCs/>
        </w:rPr>
        <w:t>tocks</w:t>
      </w:r>
    </w:p>
    <w:p w14:paraId="05A3FF63" w14:textId="75FCCDD8" w:rsidR="00164AFE" w:rsidRDefault="00164AFE" w:rsidP="00164AFE">
      <w:r>
        <w:t>Expliquez vos politiques de gestion des stocks, y compris la manière dont vous gérez les niveaux de stock, les rotations et les méthodes d’inventaire.</w:t>
      </w:r>
    </w:p>
    <w:p w14:paraId="3D3016CB" w14:textId="77777777" w:rsidR="00164AFE" w:rsidRDefault="00164AFE" w:rsidP="00164AFE"/>
    <w:p w14:paraId="4881B275" w14:textId="094133A6" w:rsidR="00164AFE" w:rsidRPr="00164AFE" w:rsidRDefault="00164AFE" w:rsidP="00164AFE">
      <w:pPr>
        <w:rPr>
          <w:b/>
          <w:bCs/>
        </w:rPr>
      </w:pPr>
      <w:r w:rsidRPr="00164AFE">
        <w:rPr>
          <w:b/>
          <w:bCs/>
        </w:rPr>
        <w:t xml:space="preserve">Stratégie de </w:t>
      </w:r>
      <w:r w:rsidR="00976F1A">
        <w:rPr>
          <w:b/>
          <w:bCs/>
        </w:rPr>
        <w:t>c</w:t>
      </w:r>
      <w:r w:rsidRPr="00164AFE">
        <w:rPr>
          <w:b/>
          <w:bCs/>
        </w:rPr>
        <w:t>roissance</w:t>
      </w:r>
    </w:p>
    <w:p w14:paraId="31C9CE5F" w14:textId="0ACDB5A4" w:rsidR="00164AFE" w:rsidRDefault="00164AFE" w:rsidP="00164AFE">
      <w:r>
        <w:t>Décrivez comment vous prévoyez faire évoluer vos opérations à mesure que l'entreprise se développe. Cela pourrait inclure l'expansion de la capacité de production, l'acquisition de nouveaux équipements ou l'ouverture de nouvelles installations.</w:t>
      </w:r>
    </w:p>
    <w:p w14:paraId="5B8211DA" w14:textId="77777777" w:rsidR="00EF03E1" w:rsidRDefault="00EF03E1" w:rsidP="00EF03E1"/>
    <w:p w14:paraId="5E21F769" w14:textId="00EC6FBE" w:rsidR="00EF03E1" w:rsidRPr="00EF03E1" w:rsidRDefault="00164AFE" w:rsidP="00EF03E1">
      <w:pPr>
        <w:rPr>
          <w:b/>
          <w:bCs/>
        </w:rPr>
      </w:pPr>
      <w:r w:rsidRPr="00EF03E1">
        <w:rPr>
          <w:b/>
          <w:bCs/>
        </w:rPr>
        <w:t xml:space="preserve">Innovation et </w:t>
      </w:r>
      <w:r w:rsidR="00976F1A">
        <w:rPr>
          <w:b/>
          <w:bCs/>
        </w:rPr>
        <w:t>a</w:t>
      </w:r>
      <w:r w:rsidRPr="00EF03E1">
        <w:rPr>
          <w:b/>
          <w:bCs/>
        </w:rPr>
        <w:t xml:space="preserve">mélioration </w:t>
      </w:r>
      <w:r w:rsidR="00976F1A">
        <w:rPr>
          <w:b/>
          <w:bCs/>
        </w:rPr>
        <w:t>c</w:t>
      </w:r>
      <w:r w:rsidRPr="00EF03E1">
        <w:rPr>
          <w:b/>
          <w:bCs/>
        </w:rPr>
        <w:t>ontinue</w:t>
      </w:r>
    </w:p>
    <w:p w14:paraId="25FECE4E" w14:textId="25EF0866" w:rsidR="00164AFE" w:rsidRDefault="00164AFE" w:rsidP="00EF03E1">
      <w:r>
        <w:t>Décrivez les processus que vous avez mis en place pour encourager l'innovation opérationnelle et l'amélioration continue des processus.</w:t>
      </w:r>
    </w:p>
    <w:p w14:paraId="72FE75F2" w14:textId="77777777" w:rsidR="00976F1A" w:rsidRDefault="00976F1A" w:rsidP="00976F1A"/>
    <w:p w14:paraId="49218F5A" w14:textId="2FF38F00" w:rsidR="00976F1A" w:rsidRPr="00976F1A" w:rsidRDefault="00164AFE" w:rsidP="00976F1A">
      <w:pPr>
        <w:rPr>
          <w:b/>
          <w:bCs/>
        </w:rPr>
      </w:pPr>
      <w:r w:rsidRPr="00976F1A">
        <w:rPr>
          <w:b/>
          <w:bCs/>
        </w:rPr>
        <w:t xml:space="preserve">Gestion de la </w:t>
      </w:r>
      <w:r w:rsidR="00976F1A">
        <w:rPr>
          <w:b/>
          <w:bCs/>
        </w:rPr>
        <w:t>p</w:t>
      </w:r>
      <w:r w:rsidRPr="00976F1A">
        <w:rPr>
          <w:b/>
          <w:bCs/>
        </w:rPr>
        <w:t>erformance</w:t>
      </w:r>
    </w:p>
    <w:p w14:paraId="7CDA1F34" w14:textId="73F62F34" w:rsidR="00164AFE" w:rsidRDefault="00164AFE" w:rsidP="00976F1A">
      <w:r>
        <w:t xml:space="preserve">Détaillez comment vous gérez la performance des </w:t>
      </w:r>
      <w:proofErr w:type="spellStart"/>
      <w:r>
        <w:t>employé</w:t>
      </w:r>
      <w:r w:rsidR="00C36C11">
        <w:t>·e</w:t>
      </w:r>
      <w:r>
        <w:t>s</w:t>
      </w:r>
      <w:proofErr w:type="spellEnd"/>
      <w:r>
        <w:t>, y compris les évaluations, les incitations et les opportunités de développement professionnel.</w:t>
      </w:r>
    </w:p>
    <w:p w14:paraId="49067F1D" w14:textId="77777777" w:rsidR="00976F1A" w:rsidRDefault="00976F1A" w:rsidP="00976F1A"/>
    <w:p w14:paraId="6667A8E8" w14:textId="77777777" w:rsidR="00C36C11" w:rsidRDefault="00C36C11" w:rsidP="00976F1A">
      <w:pPr>
        <w:rPr>
          <w:b/>
          <w:bCs/>
        </w:rPr>
      </w:pPr>
    </w:p>
    <w:p w14:paraId="14F33B82" w14:textId="467DE283" w:rsidR="00976F1A" w:rsidRPr="00976F1A" w:rsidRDefault="00164AFE" w:rsidP="00976F1A">
      <w:pPr>
        <w:rPr>
          <w:b/>
          <w:bCs/>
        </w:rPr>
      </w:pPr>
      <w:r w:rsidRPr="00976F1A">
        <w:rPr>
          <w:b/>
          <w:bCs/>
        </w:rPr>
        <w:lastRenderedPageBreak/>
        <w:t xml:space="preserve">Identification des </w:t>
      </w:r>
      <w:r w:rsidR="00976F1A">
        <w:rPr>
          <w:b/>
          <w:bCs/>
        </w:rPr>
        <w:t>r</w:t>
      </w:r>
      <w:r w:rsidRPr="00976F1A">
        <w:rPr>
          <w:b/>
          <w:bCs/>
        </w:rPr>
        <w:t>isques</w:t>
      </w:r>
    </w:p>
    <w:p w14:paraId="58BF3DA8" w14:textId="4228423E" w:rsidR="00EF780C" w:rsidRDefault="00872834" w:rsidP="00C36C11">
      <w:r w:rsidRPr="00872834">
        <w:t>Identifiez les différents risques pour votre projet. Est-ce qu’il existe certains facteurs qui pourraient nuire à votre plan d’affaires? Décrivez les stratégies d'atténuation des risques à travers des pratiques durables.</w:t>
      </w:r>
    </w:p>
    <w:p w14:paraId="23D3A776" w14:textId="77777777" w:rsidR="00C36C11" w:rsidRDefault="00C36C11" w:rsidP="00C36C11">
      <w:pPr>
        <w:rPr>
          <w:b/>
          <w:bCs/>
        </w:rPr>
      </w:pPr>
    </w:p>
    <w:p w14:paraId="06D93DE1" w14:textId="4B3559B4" w:rsidR="00976F1A" w:rsidRPr="00976F1A" w:rsidRDefault="00164AFE" w:rsidP="00976F1A">
      <w:pPr>
        <w:rPr>
          <w:b/>
          <w:bCs/>
        </w:rPr>
      </w:pPr>
      <w:r w:rsidRPr="00976F1A">
        <w:rPr>
          <w:b/>
          <w:bCs/>
        </w:rPr>
        <w:t xml:space="preserve">Plan de </w:t>
      </w:r>
      <w:r w:rsidR="00976F1A" w:rsidRPr="00976F1A">
        <w:rPr>
          <w:b/>
          <w:bCs/>
        </w:rPr>
        <w:t>c</w:t>
      </w:r>
      <w:r w:rsidRPr="00976F1A">
        <w:rPr>
          <w:b/>
          <w:bCs/>
        </w:rPr>
        <w:t>ontingence</w:t>
      </w:r>
    </w:p>
    <w:p w14:paraId="263E587F" w14:textId="7C1515A2" w:rsidR="00164AFE" w:rsidRDefault="00164AFE" w:rsidP="00976F1A">
      <w:r>
        <w:t>Décrivez les mesures que vous prendrez pour atténuer ces risques. Cela peut inclure des plans d'urgence, des assurances ou des stratégies de diversification des fournisseurs.</w:t>
      </w:r>
    </w:p>
    <w:p w14:paraId="79ABAD33" w14:textId="77777777" w:rsidR="00976F1A" w:rsidRDefault="00976F1A" w:rsidP="00976F1A"/>
    <w:p w14:paraId="1A7118AB" w14:textId="36A882B8" w:rsidR="00976F1A" w:rsidRPr="00976F1A" w:rsidRDefault="00164AFE" w:rsidP="00976F1A">
      <w:pPr>
        <w:rPr>
          <w:b/>
          <w:bCs/>
        </w:rPr>
      </w:pPr>
      <w:r w:rsidRPr="00976F1A">
        <w:rPr>
          <w:b/>
          <w:bCs/>
        </w:rPr>
        <w:t>Conformité</w:t>
      </w:r>
    </w:p>
    <w:p w14:paraId="654C322F" w14:textId="36E215F5" w:rsidR="00164AFE" w:rsidRDefault="00164AFE" w:rsidP="00976F1A">
      <w:r>
        <w:t>Assurez-vous que votre plan inclut une section sur la conformité avec les lois et réglementations locales, nationales et internationales pertinentes (santé et sécurité, normes environnementales, etc.).</w:t>
      </w:r>
    </w:p>
    <w:p w14:paraId="59289BD6" w14:textId="77777777" w:rsidR="00976F1A" w:rsidRDefault="00976F1A" w:rsidP="00976F1A"/>
    <w:p w14:paraId="19A0534D" w14:textId="49D76790" w:rsidR="00976F1A" w:rsidRPr="00976F1A" w:rsidRDefault="00164AFE" w:rsidP="00533458">
      <w:pPr>
        <w:rPr>
          <w:b/>
          <w:bCs/>
        </w:rPr>
      </w:pPr>
      <w:r w:rsidRPr="00976F1A">
        <w:rPr>
          <w:b/>
          <w:bCs/>
        </w:rPr>
        <w:t xml:space="preserve">Certifications et </w:t>
      </w:r>
      <w:r w:rsidR="00976F1A">
        <w:rPr>
          <w:b/>
          <w:bCs/>
        </w:rPr>
        <w:t>l</w:t>
      </w:r>
      <w:r w:rsidRPr="00976F1A">
        <w:rPr>
          <w:b/>
          <w:bCs/>
        </w:rPr>
        <w:t>icences</w:t>
      </w:r>
    </w:p>
    <w:p w14:paraId="372E15A8" w14:textId="75B41BED" w:rsidR="00164AFE" w:rsidRDefault="00164AFE" w:rsidP="00533458">
      <w:r>
        <w:t>Mentionnez toutes les certifications, licences ou autorisations nécessaires pour vos opérations.</w:t>
      </w:r>
    </w:p>
    <w:p w14:paraId="6C9DA424" w14:textId="77777777" w:rsidR="00976F1A" w:rsidRDefault="00976F1A" w:rsidP="00533458"/>
    <w:p w14:paraId="595A909C" w14:textId="035F2B36" w:rsidR="00976F1A" w:rsidRPr="00976F1A" w:rsidRDefault="00164AFE" w:rsidP="00533458">
      <w:pPr>
        <w:rPr>
          <w:b/>
          <w:bCs/>
        </w:rPr>
      </w:pPr>
      <w:r w:rsidRPr="00976F1A">
        <w:rPr>
          <w:b/>
          <w:bCs/>
        </w:rPr>
        <w:t xml:space="preserve">Indicateurs de </w:t>
      </w:r>
      <w:r w:rsidR="008C6F30">
        <w:rPr>
          <w:b/>
          <w:bCs/>
        </w:rPr>
        <w:t>p</w:t>
      </w:r>
      <w:r w:rsidRPr="00976F1A">
        <w:rPr>
          <w:b/>
          <w:bCs/>
        </w:rPr>
        <w:t>erformance</w:t>
      </w:r>
      <w:r w:rsidR="008C6F30">
        <w:rPr>
          <w:b/>
          <w:bCs/>
        </w:rPr>
        <w:t xml:space="preserve"> </w:t>
      </w:r>
      <w:r w:rsidRPr="00976F1A">
        <w:rPr>
          <w:b/>
          <w:bCs/>
        </w:rPr>
        <w:t>(KPI)</w:t>
      </w:r>
    </w:p>
    <w:p w14:paraId="506C87B5" w14:textId="19C3C8D1" w:rsidR="00805424" w:rsidRDefault="00164AFE" w:rsidP="00533458">
      <w:r>
        <w:t>Définissez les KPI que vous utiliserez pour surveiller l'efficacité opérationnelle. Cela pourrait inclure des mesures telles que le taux de production, le taux de rejet, le temps de cycle, etc</w:t>
      </w:r>
      <w:r w:rsidR="00DA7869">
        <w:t>.</w:t>
      </w:r>
    </w:p>
    <w:p w14:paraId="021264C1" w14:textId="77777777" w:rsidR="00237C61" w:rsidRDefault="00237C61" w:rsidP="00237C61">
      <w:pPr>
        <w:ind w:left="187"/>
      </w:pPr>
    </w:p>
    <w:p w14:paraId="33AE23DE" w14:textId="5B4CC561" w:rsidR="00805424" w:rsidRPr="00AB02B0" w:rsidRDefault="00805424" w:rsidP="009B14D7">
      <w:pPr>
        <w:pStyle w:val="Titre2"/>
      </w:pPr>
      <w:r w:rsidRPr="00AB02B0">
        <w:t>Éventualit</w:t>
      </w:r>
      <w:r w:rsidR="006A19C7">
        <w:t>É</w:t>
      </w:r>
      <w:r w:rsidRPr="00AB02B0">
        <w:t xml:space="preserve">s et </w:t>
      </w:r>
      <w:r w:rsidR="006A19C7">
        <w:t>É</w:t>
      </w:r>
      <w:r w:rsidRPr="00AB02B0">
        <w:t>valution des risques</w:t>
      </w:r>
    </w:p>
    <w:p w14:paraId="3AA2CBD3" w14:textId="77777777" w:rsidR="00805424" w:rsidRPr="00805424" w:rsidRDefault="00805424" w:rsidP="00805424">
      <w:pPr>
        <w:pStyle w:val="Listepuces-Notes"/>
        <w:tabs>
          <w:tab w:val="clear" w:pos="360"/>
        </w:tabs>
        <w:rPr>
          <w:rFonts w:ascii="Guillon" w:eastAsia="Times New Roman" w:hAnsi="Guillon" w:cs="Times New Roman"/>
          <w:color w:val="auto"/>
          <w:sz w:val="22"/>
          <w:szCs w:val="22"/>
          <w:lang w:eastAsia="fr-CA"/>
        </w:rPr>
      </w:pPr>
      <w:r w:rsidRPr="00805424">
        <w:rPr>
          <w:rFonts w:ascii="Guillon" w:eastAsia="Times New Roman" w:hAnsi="Guillon" w:cs="Times New Roman"/>
          <w:color w:val="auto"/>
          <w:sz w:val="22"/>
          <w:szCs w:val="22"/>
          <w:lang w:eastAsia="fr-CA"/>
        </w:rPr>
        <w:t>Mentionnez tout événement interne ou externe qui pourrait entraîner un rajustement de votre échéancier.</w:t>
      </w:r>
    </w:p>
    <w:p w14:paraId="12721EC5" w14:textId="086E031A" w:rsidR="00805424" w:rsidRPr="00805424" w:rsidRDefault="00805424" w:rsidP="00805424">
      <w:pPr>
        <w:pStyle w:val="Listepuces-Notes"/>
        <w:tabs>
          <w:tab w:val="clear" w:pos="360"/>
        </w:tabs>
        <w:rPr>
          <w:rFonts w:ascii="Guillon" w:eastAsia="Times New Roman" w:hAnsi="Guillon" w:cs="Times New Roman"/>
          <w:color w:val="auto"/>
          <w:sz w:val="22"/>
          <w:szCs w:val="22"/>
          <w:lang w:eastAsia="fr-CA"/>
        </w:rPr>
      </w:pPr>
      <w:r w:rsidRPr="00805424">
        <w:rPr>
          <w:rFonts w:ascii="Guillon" w:eastAsia="Times New Roman" w:hAnsi="Guillon" w:cs="Times New Roman"/>
          <w:color w:val="auto"/>
          <w:sz w:val="22"/>
          <w:szCs w:val="22"/>
          <w:lang w:eastAsia="fr-CA"/>
        </w:rPr>
        <w:t xml:space="preserve">Avez-vous les </w:t>
      </w:r>
      <w:proofErr w:type="spellStart"/>
      <w:r w:rsidRPr="00805424">
        <w:rPr>
          <w:rFonts w:ascii="Guillon" w:eastAsia="Times New Roman" w:hAnsi="Guillon" w:cs="Times New Roman"/>
          <w:color w:val="auto"/>
          <w:sz w:val="22"/>
          <w:szCs w:val="22"/>
          <w:lang w:eastAsia="fr-CA"/>
        </w:rPr>
        <w:t>bon</w:t>
      </w:r>
      <w:r w:rsidR="006A19C7">
        <w:rPr>
          <w:rFonts w:ascii="Guillon" w:eastAsia="Times New Roman" w:hAnsi="Guillon" w:cs="Times New Roman"/>
          <w:color w:val="auto"/>
          <w:sz w:val="22"/>
          <w:szCs w:val="22"/>
          <w:lang w:eastAsia="fr-CA"/>
        </w:rPr>
        <w:t>·ne</w:t>
      </w:r>
      <w:r w:rsidRPr="00805424">
        <w:rPr>
          <w:rFonts w:ascii="Guillon" w:eastAsia="Times New Roman" w:hAnsi="Guillon" w:cs="Times New Roman"/>
          <w:color w:val="auto"/>
          <w:sz w:val="22"/>
          <w:szCs w:val="22"/>
          <w:lang w:eastAsia="fr-CA"/>
        </w:rPr>
        <w:t>s</w:t>
      </w:r>
      <w:proofErr w:type="spellEnd"/>
      <w:r w:rsidRPr="00805424">
        <w:rPr>
          <w:rFonts w:ascii="Guillon" w:eastAsia="Times New Roman" w:hAnsi="Guillon" w:cs="Times New Roman"/>
          <w:color w:val="auto"/>
          <w:sz w:val="22"/>
          <w:szCs w:val="22"/>
          <w:lang w:eastAsia="fr-CA"/>
        </w:rPr>
        <w:t xml:space="preserve"> </w:t>
      </w:r>
      <w:proofErr w:type="spellStart"/>
      <w:r w:rsidRPr="00805424">
        <w:rPr>
          <w:rFonts w:ascii="Guillon" w:eastAsia="Times New Roman" w:hAnsi="Guillon" w:cs="Times New Roman"/>
          <w:color w:val="auto"/>
          <w:sz w:val="22"/>
          <w:szCs w:val="22"/>
          <w:lang w:eastAsia="fr-CA"/>
        </w:rPr>
        <w:t>employé</w:t>
      </w:r>
      <w:r w:rsidR="006A19C7">
        <w:rPr>
          <w:rFonts w:ascii="Guillon" w:eastAsia="Times New Roman" w:hAnsi="Guillon" w:cs="Times New Roman"/>
          <w:color w:val="auto"/>
          <w:sz w:val="22"/>
          <w:szCs w:val="22"/>
          <w:lang w:eastAsia="fr-CA"/>
        </w:rPr>
        <w:t>·e</w:t>
      </w:r>
      <w:r w:rsidRPr="00805424">
        <w:rPr>
          <w:rFonts w:ascii="Guillon" w:eastAsia="Times New Roman" w:hAnsi="Guillon" w:cs="Times New Roman"/>
          <w:color w:val="auto"/>
          <w:sz w:val="22"/>
          <w:szCs w:val="22"/>
          <w:lang w:eastAsia="fr-CA"/>
        </w:rPr>
        <w:t>s</w:t>
      </w:r>
      <w:proofErr w:type="spellEnd"/>
      <w:r w:rsidRPr="00805424">
        <w:rPr>
          <w:rFonts w:ascii="Guillon" w:eastAsia="Times New Roman" w:hAnsi="Guillon" w:cs="Times New Roman"/>
          <w:color w:val="auto"/>
          <w:sz w:val="22"/>
          <w:szCs w:val="22"/>
          <w:lang w:eastAsia="fr-CA"/>
        </w:rPr>
        <w:t xml:space="preserve"> et les </w:t>
      </w:r>
      <w:proofErr w:type="spellStart"/>
      <w:r w:rsidRPr="00805424">
        <w:rPr>
          <w:rFonts w:ascii="Guillon" w:eastAsia="Times New Roman" w:hAnsi="Guillon" w:cs="Times New Roman"/>
          <w:color w:val="auto"/>
          <w:sz w:val="22"/>
          <w:szCs w:val="22"/>
          <w:lang w:eastAsia="fr-CA"/>
        </w:rPr>
        <w:t>bon</w:t>
      </w:r>
      <w:r w:rsidR="006A19C7">
        <w:rPr>
          <w:rFonts w:ascii="Guillon" w:eastAsia="Times New Roman" w:hAnsi="Guillon" w:cs="Times New Roman"/>
          <w:color w:val="auto"/>
          <w:sz w:val="22"/>
          <w:szCs w:val="22"/>
          <w:lang w:eastAsia="fr-CA"/>
        </w:rPr>
        <w:t>·ne</w:t>
      </w:r>
      <w:r w:rsidRPr="00805424">
        <w:rPr>
          <w:rFonts w:ascii="Guillon" w:eastAsia="Times New Roman" w:hAnsi="Guillon" w:cs="Times New Roman"/>
          <w:color w:val="auto"/>
          <w:sz w:val="22"/>
          <w:szCs w:val="22"/>
          <w:lang w:eastAsia="fr-CA"/>
        </w:rPr>
        <w:t>s</w:t>
      </w:r>
      <w:proofErr w:type="spellEnd"/>
      <w:r w:rsidRPr="00805424">
        <w:rPr>
          <w:rFonts w:ascii="Guillon" w:eastAsia="Times New Roman" w:hAnsi="Guillon" w:cs="Times New Roman"/>
          <w:color w:val="auto"/>
          <w:sz w:val="22"/>
          <w:szCs w:val="22"/>
          <w:lang w:eastAsia="fr-CA"/>
        </w:rPr>
        <w:t xml:space="preserve"> </w:t>
      </w:r>
      <w:proofErr w:type="spellStart"/>
      <w:r w:rsidRPr="00805424">
        <w:rPr>
          <w:rFonts w:ascii="Guillon" w:eastAsia="Times New Roman" w:hAnsi="Guillon" w:cs="Times New Roman"/>
          <w:color w:val="auto"/>
          <w:sz w:val="22"/>
          <w:szCs w:val="22"/>
          <w:lang w:eastAsia="fr-CA"/>
        </w:rPr>
        <w:t>dirigeant</w:t>
      </w:r>
      <w:r w:rsidR="006A19C7">
        <w:rPr>
          <w:rFonts w:ascii="Guillon" w:eastAsia="Times New Roman" w:hAnsi="Guillon" w:cs="Times New Roman"/>
          <w:color w:val="auto"/>
          <w:sz w:val="22"/>
          <w:szCs w:val="22"/>
          <w:lang w:eastAsia="fr-CA"/>
        </w:rPr>
        <w:t>·e</w:t>
      </w:r>
      <w:r w:rsidRPr="00805424">
        <w:rPr>
          <w:rFonts w:ascii="Guillon" w:eastAsia="Times New Roman" w:hAnsi="Guillon" w:cs="Times New Roman"/>
          <w:color w:val="auto"/>
          <w:sz w:val="22"/>
          <w:szCs w:val="22"/>
          <w:lang w:eastAsia="fr-CA"/>
        </w:rPr>
        <w:t>s</w:t>
      </w:r>
      <w:proofErr w:type="spellEnd"/>
      <w:r w:rsidRPr="00805424">
        <w:rPr>
          <w:rFonts w:ascii="Guillon" w:eastAsia="Times New Roman" w:hAnsi="Guillon" w:cs="Times New Roman"/>
          <w:color w:val="auto"/>
          <w:sz w:val="22"/>
          <w:szCs w:val="22"/>
          <w:lang w:eastAsia="fr-CA"/>
        </w:rPr>
        <w:t xml:space="preserve"> en place?</w:t>
      </w:r>
    </w:p>
    <w:p w14:paraId="3F131920" w14:textId="77777777" w:rsidR="00805424" w:rsidRPr="00805424" w:rsidRDefault="00805424" w:rsidP="00805424">
      <w:pPr>
        <w:pStyle w:val="Listepuces-Notes"/>
        <w:tabs>
          <w:tab w:val="clear" w:pos="360"/>
        </w:tabs>
        <w:rPr>
          <w:rFonts w:ascii="Guillon" w:eastAsia="Times New Roman" w:hAnsi="Guillon" w:cs="Times New Roman"/>
          <w:color w:val="auto"/>
          <w:sz w:val="22"/>
          <w:szCs w:val="22"/>
          <w:lang w:eastAsia="fr-CA"/>
        </w:rPr>
      </w:pPr>
      <w:r w:rsidRPr="00805424">
        <w:rPr>
          <w:rFonts w:ascii="Guillon" w:eastAsia="Times New Roman" w:hAnsi="Guillon" w:cs="Times New Roman"/>
          <w:color w:val="auto"/>
          <w:sz w:val="22"/>
          <w:szCs w:val="22"/>
          <w:lang w:eastAsia="fr-CA"/>
        </w:rPr>
        <w:t>Pourrait-il y avoir des retards dans le développement ou la livraison des produits?</w:t>
      </w:r>
    </w:p>
    <w:p w14:paraId="5AB7A4E2" w14:textId="77777777" w:rsidR="00805424" w:rsidRPr="00805424" w:rsidRDefault="00805424" w:rsidP="00805424">
      <w:pPr>
        <w:pStyle w:val="Listepuces-Notes"/>
        <w:tabs>
          <w:tab w:val="clear" w:pos="360"/>
        </w:tabs>
        <w:rPr>
          <w:rFonts w:ascii="Guillon" w:eastAsia="Times New Roman" w:hAnsi="Guillon" w:cs="Times New Roman"/>
          <w:color w:val="auto"/>
          <w:sz w:val="22"/>
          <w:szCs w:val="22"/>
          <w:lang w:eastAsia="fr-CA"/>
        </w:rPr>
      </w:pPr>
      <w:r w:rsidRPr="00805424">
        <w:rPr>
          <w:rFonts w:ascii="Guillon" w:eastAsia="Times New Roman" w:hAnsi="Guillon" w:cs="Times New Roman"/>
          <w:color w:val="auto"/>
          <w:sz w:val="22"/>
          <w:szCs w:val="22"/>
          <w:lang w:eastAsia="fr-CA"/>
        </w:rPr>
        <w:t>Y a-t-il quelque chose qui pourrait avoir une incidence sur votre flux de trésorerie?</w:t>
      </w:r>
    </w:p>
    <w:p w14:paraId="523D5E26" w14:textId="77777777" w:rsidR="00805424" w:rsidRPr="00805424" w:rsidRDefault="00805424" w:rsidP="00805424">
      <w:pPr>
        <w:pStyle w:val="Listepuces-Notes"/>
        <w:tabs>
          <w:tab w:val="clear" w:pos="360"/>
        </w:tabs>
        <w:rPr>
          <w:rFonts w:ascii="Guillon" w:eastAsia="Times New Roman" w:hAnsi="Guillon" w:cs="Times New Roman"/>
          <w:color w:val="auto"/>
          <w:sz w:val="22"/>
          <w:szCs w:val="22"/>
          <w:lang w:eastAsia="fr-CA"/>
        </w:rPr>
      </w:pPr>
      <w:r w:rsidRPr="00805424">
        <w:rPr>
          <w:rFonts w:ascii="Guillon" w:eastAsia="Times New Roman" w:hAnsi="Guillon" w:cs="Times New Roman"/>
          <w:color w:val="auto"/>
          <w:sz w:val="22"/>
          <w:szCs w:val="22"/>
          <w:lang w:eastAsia="fr-CA"/>
        </w:rPr>
        <w:t>Comment allez-vous surveiller et atténuer ces risques?</w:t>
      </w:r>
    </w:p>
    <w:p w14:paraId="1751AECD" w14:textId="77777777" w:rsidR="00805424" w:rsidRPr="00805424" w:rsidRDefault="00805424" w:rsidP="00805424">
      <w:pPr>
        <w:pStyle w:val="Listepuces-Notes"/>
        <w:tabs>
          <w:tab w:val="clear" w:pos="360"/>
        </w:tabs>
        <w:rPr>
          <w:rFonts w:ascii="Guillon" w:eastAsia="Times New Roman" w:hAnsi="Guillon" w:cs="Times New Roman"/>
          <w:color w:val="auto"/>
          <w:sz w:val="22"/>
          <w:szCs w:val="22"/>
          <w:lang w:eastAsia="fr-CA"/>
        </w:rPr>
      </w:pPr>
      <w:r w:rsidRPr="00805424">
        <w:rPr>
          <w:rFonts w:ascii="Guillon" w:eastAsia="Times New Roman" w:hAnsi="Guillon" w:cs="Times New Roman"/>
          <w:color w:val="auto"/>
          <w:sz w:val="22"/>
          <w:szCs w:val="22"/>
          <w:lang w:eastAsia="fr-CA"/>
        </w:rPr>
        <w:t>Quel est votre plan B?</w:t>
      </w:r>
    </w:p>
    <w:p w14:paraId="65241107" w14:textId="5851BD60" w:rsidR="00805424" w:rsidRDefault="00805424" w:rsidP="00805424">
      <w:pPr>
        <w:ind w:left="187"/>
      </w:pPr>
    </w:p>
    <w:sectPr w:rsidR="00805424" w:rsidSect="006F1316">
      <w:headerReference w:type="default" r:id="rId24"/>
      <w:pgSz w:w="12240" w:h="15840" w:code="1"/>
      <w:pgMar w:top="2430" w:right="1728" w:bottom="1440" w:left="1440" w:header="288" w:footer="8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29E88B" w14:textId="77777777" w:rsidR="00027668" w:rsidRDefault="00027668" w:rsidP="00492FE2">
      <w:r>
        <w:separator/>
      </w:r>
    </w:p>
    <w:p w14:paraId="66CB0B3D" w14:textId="77777777" w:rsidR="00027668" w:rsidRDefault="00027668" w:rsidP="00492FE2"/>
  </w:endnote>
  <w:endnote w:type="continuationSeparator" w:id="0">
    <w:p w14:paraId="09F4DBE5" w14:textId="77777777" w:rsidR="00027668" w:rsidRDefault="00027668" w:rsidP="00492FE2">
      <w:r>
        <w:continuationSeparator/>
      </w:r>
    </w:p>
    <w:p w14:paraId="11A4A3DB" w14:textId="77777777" w:rsidR="00027668" w:rsidRDefault="00027668" w:rsidP="00492FE2"/>
  </w:endnote>
  <w:endnote w:type="continuationNotice" w:id="1">
    <w:p w14:paraId="40101585" w14:textId="77777777" w:rsidR="00027668" w:rsidRDefault="00027668" w:rsidP="00492FE2"/>
    <w:p w14:paraId="441661D0" w14:textId="77777777" w:rsidR="00027668" w:rsidRDefault="00027668" w:rsidP="00492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uillon">
    <w:altName w:val="Calibri"/>
    <w:panose1 w:val="000000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A65B9" w14:textId="77777777" w:rsidR="003939E1" w:rsidRDefault="003939E1" w:rsidP="00492F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p w14:paraId="3D6D2FF7" w14:textId="77777777" w:rsidR="003939E1" w:rsidRDefault="003939E1" w:rsidP="00492F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p w14:paraId="20D5F4B1" w14:textId="77777777" w:rsidR="003939E1" w:rsidRDefault="003939E1" w:rsidP="00492F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8F97F" w14:textId="77777777" w:rsidR="003939E1" w:rsidRPr="00054310" w:rsidRDefault="003939E1" w:rsidP="00492FE2">
    <w:pPr>
      <w:pStyle w:val="Pieddepage"/>
    </w:pPr>
    <w:r w:rsidRPr="00054310">
      <w:rPr>
        <w:noProof/>
      </w:rPr>
      <mc:AlternateContent>
        <mc:Choice Requires="wps">
          <w:drawing>
            <wp:anchor distT="0" distB="0" distL="114300" distR="114300" simplePos="0" relativeHeight="251658240" behindDoc="0" locked="0" layoutInCell="1" allowOverlap="1" wp14:anchorId="070EBAA7" wp14:editId="5B1B43C0">
              <wp:simplePos x="0" y="0"/>
              <wp:positionH relativeFrom="margin">
                <wp:align>center</wp:align>
              </wp:positionH>
              <wp:positionV relativeFrom="page">
                <wp:posOffset>9259570</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12700">
                        <a:solidFill>
                          <a:srgbClr val="0084B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v:line id="Straight Connector 2" style="position:absolute;z-index:25166796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 o:spid="_x0000_s1026" strokecolor="#0084bf" strokeweight="1pt" from="0,729.1pt" to="468pt,729.1pt" w14:anchorId="4B695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">
              <v:stroke joinstyle="miter"/>
              <o:lock v:ext="edit" shapetype="f"/>
              <w10:wrap anchorx="margin" anchory="page"/>
            </v:line>
          </w:pict>
        </mc:Fallback>
      </mc:AlternateContent>
    </w:r>
    <w:r w:rsidR="00054310" w:rsidRPr="00054310">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7D1CF" w14:textId="77777777" w:rsidR="00501C06" w:rsidRDefault="00501C06" w:rsidP="00492FE2">
    <w:pPr>
      <w:pStyle w:val="Pieddepage"/>
    </w:pPr>
  </w:p>
  <w:p w14:paraId="1928C081" w14:textId="77777777" w:rsidR="00233A44" w:rsidRDefault="00233A44" w:rsidP="00492FE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95A0A" w14:textId="77777777" w:rsidR="001F0BB3" w:rsidRPr="00E004C9" w:rsidRDefault="00DC2A59" w:rsidP="00DC2A59">
    <w:pPr>
      <w:pStyle w:val="Pieddepage"/>
      <w:pBdr>
        <w:top w:val="single" w:sz="6" w:space="1" w:color="004FFF"/>
      </w:pBdr>
      <w:tabs>
        <w:tab w:val="clear" w:pos="4320"/>
        <w:tab w:val="clear" w:pos="8640"/>
        <w:tab w:val="left" w:pos="2304"/>
      </w:tabs>
      <w:spacing w:before="240"/>
      <w:ind w:right="-18"/>
      <w:jc w:val="center"/>
      <w:rPr>
        <w:color w:val="004FFF"/>
        <w:sz w:val="20"/>
        <w:szCs w:val="20"/>
        <w:lang w:val="fr-FR"/>
      </w:rPr>
    </w:pPr>
    <w:r>
      <w:rPr>
        <w:noProof/>
        <w:color w:val="004FFF"/>
        <w:sz w:val="20"/>
        <w:szCs w:val="20"/>
      </w:rPr>
      <w:drawing>
        <wp:anchor distT="0" distB="0" distL="114300" distR="114300" simplePos="0" relativeHeight="251658242" behindDoc="1" locked="0" layoutInCell="1" allowOverlap="1" wp14:anchorId="40030799" wp14:editId="4F47532B">
          <wp:simplePos x="0" y="0"/>
          <wp:positionH relativeFrom="column">
            <wp:posOffset>-7620</wp:posOffset>
          </wp:positionH>
          <wp:positionV relativeFrom="paragraph">
            <wp:posOffset>190500</wp:posOffset>
          </wp:positionV>
          <wp:extent cx="1302778" cy="365760"/>
          <wp:effectExtent l="0" t="0" r="0" b="0"/>
          <wp:wrapNone/>
          <wp:docPr id="1701973699" name="Image 1" descr="Une image contenant Graphiqu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76921" name="Image 1" descr="Une image contenant Graphique, Police, logo, symbo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02778" cy="365760"/>
                  </a:xfrm>
                  <a:prstGeom prst="rect">
                    <a:avLst/>
                  </a:prstGeom>
                </pic:spPr>
              </pic:pic>
            </a:graphicData>
          </a:graphic>
          <wp14:sizeRelH relativeFrom="page">
            <wp14:pctWidth>0</wp14:pctWidth>
          </wp14:sizeRelH>
          <wp14:sizeRelV relativeFrom="page">
            <wp14:pctHeight>0</wp14:pctHeight>
          </wp14:sizeRelV>
        </wp:anchor>
      </w:drawing>
    </w:r>
    <w:r w:rsidR="00E004C9" w:rsidRPr="00E004C9">
      <w:rPr>
        <w:color w:val="004FFF"/>
        <w:sz w:val="20"/>
        <w:szCs w:val="20"/>
      </w:rPr>
      <w:fldChar w:fldCharType="begin"/>
    </w:r>
    <w:r w:rsidR="00E004C9" w:rsidRPr="00E004C9">
      <w:rPr>
        <w:color w:val="004FFF"/>
        <w:sz w:val="20"/>
        <w:szCs w:val="20"/>
      </w:rPr>
      <w:instrText>PAGE   \* MERGEFORMAT</w:instrText>
    </w:r>
    <w:r w:rsidR="00E004C9" w:rsidRPr="00E004C9">
      <w:rPr>
        <w:color w:val="004FFF"/>
        <w:sz w:val="20"/>
        <w:szCs w:val="20"/>
      </w:rPr>
      <w:fldChar w:fldCharType="separate"/>
    </w:r>
    <w:r w:rsidR="00E004C9" w:rsidRPr="00E004C9">
      <w:rPr>
        <w:color w:val="004FFF"/>
        <w:sz w:val="20"/>
        <w:szCs w:val="20"/>
        <w:lang w:val="fr-FR"/>
      </w:rPr>
      <w:t>1</w:t>
    </w:r>
    <w:r w:rsidR="00E004C9" w:rsidRPr="00E004C9">
      <w:rPr>
        <w:color w:val="004FF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814B9" w14:textId="77777777" w:rsidR="00027668" w:rsidRDefault="00027668" w:rsidP="00492FE2">
      <w:r>
        <w:separator/>
      </w:r>
    </w:p>
    <w:p w14:paraId="653FD7F1" w14:textId="77777777" w:rsidR="00027668" w:rsidRDefault="00027668" w:rsidP="00492FE2"/>
  </w:footnote>
  <w:footnote w:type="continuationSeparator" w:id="0">
    <w:p w14:paraId="4FF937FC" w14:textId="77777777" w:rsidR="00027668" w:rsidRDefault="00027668" w:rsidP="00492FE2">
      <w:r>
        <w:continuationSeparator/>
      </w:r>
    </w:p>
    <w:p w14:paraId="26E59145" w14:textId="77777777" w:rsidR="00027668" w:rsidRDefault="00027668" w:rsidP="00492FE2"/>
  </w:footnote>
  <w:footnote w:type="continuationNotice" w:id="1">
    <w:p w14:paraId="1655FDFF" w14:textId="77777777" w:rsidR="00027668" w:rsidRDefault="00027668" w:rsidP="00492FE2"/>
    <w:p w14:paraId="7BFDCA45" w14:textId="77777777" w:rsidR="00027668" w:rsidRDefault="00027668" w:rsidP="00492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8BEB" w14:textId="77777777" w:rsidR="00244062" w:rsidRDefault="00244062" w:rsidP="00492FE2">
    <w:pPr>
      <w:pStyle w:val="En-tte"/>
    </w:pPr>
    <w:r>
      <w:rPr>
        <w:noProof/>
      </w:rPr>
      <mc:AlternateContent>
        <mc:Choice Requires="wps">
          <w:drawing>
            <wp:anchor distT="0" distB="0" distL="114300" distR="114300" simplePos="0" relativeHeight="251658241" behindDoc="1" locked="0" layoutInCell="1" allowOverlap="1" wp14:anchorId="0F86ED73" wp14:editId="4650064E">
              <wp:simplePos x="0" y="0"/>
              <wp:positionH relativeFrom="leftMargin">
                <wp:align>right</wp:align>
              </wp:positionH>
              <wp:positionV relativeFrom="paragraph">
                <wp:posOffset>-448311</wp:posOffset>
              </wp:positionV>
              <wp:extent cx="1621972" cy="10025743"/>
              <wp:effectExtent l="0" t="0" r="16510" b="13970"/>
              <wp:wrapNone/>
              <wp:docPr id="2046498821" name="Rectangle 3"/>
              <wp:cNvGraphicFramePr/>
              <a:graphic xmlns:a="http://schemas.openxmlformats.org/drawingml/2006/main">
                <a:graphicData uri="http://schemas.microsoft.com/office/word/2010/wordprocessingShape">
                  <wps:wsp>
                    <wps:cNvSpPr/>
                    <wps:spPr>
                      <a:xfrm>
                        <a:off x="0" y="0"/>
                        <a:ext cx="1621972" cy="1002574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3" style="position:absolute;margin-left:76.5pt;margin-top:-35.3pt;width:127.7pt;height:789.45pt;z-index:-251644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spid="_x0000_s1026" fillcolor="#4472c4 [3204]" strokecolor="#09101d [484]" strokeweight="1pt" w14:anchorId="3BCACB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">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0434593"/>
      <w:docPartObj>
        <w:docPartGallery w:val="Page Numbers (Top of Page)"/>
        <w:docPartUnique/>
      </w:docPartObj>
    </w:sdtPr>
    <w:sdtContent>
      <w:p w14:paraId="7A96B92F" w14:textId="77777777" w:rsidR="00C662AB" w:rsidRDefault="00C662AB" w:rsidP="00492FE2">
        <w:pPr>
          <w:pStyle w:val="En-tte"/>
        </w:pPr>
        <w:r>
          <w:t>11</w:t>
        </w:r>
        <w:r>
          <w:fldChar w:fldCharType="begin"/>
        </w:r>
        <w:r>
          <w:instrText>PAGE   \* MERGEFORMAT</w:instrText>
        </w:r>
        <w:r>
          <w:fldChar w:fldCharType="separate"/>
        </w:r>
        <w:r>
          <w:rPr>
            <w:lang w:val="fr-FR"/>
          </w:rPr>
          <w:t>2</w:t>
        </w:r>
        <w:r>
          <w:fldChar w:fldCharType="end"/>
        </w:r>
        <w:r>
          <w:t>111</w:t>
        </w:r>
      </w:p>
    </w:sdtContent>
  </w:sdt>
  <w:p w14:paraId="034B442D" w14:textId="77777777" w:rsidR="00244062" w:rsidRDefault="00244062" w:rsidP="00492F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A6F90" w14:textId="77777777" w:rsidR="001F0BB3" w:rsidRPr="007A7642" w:rsidRDefault="001F0BB3" w:rsidP="007A764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16FAC" w14:textId="77777777" w:rsidR="00151708" w:rsidRPr="007E3568" w:rsidRDefault="00151708" w:rsidP="007E356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32FFD" w14:textId="67A5B4FE" w:rsidR="00654005" w:rsidRPr="007E3568" w:rsidRDefault="00654005" w:rsidP="007E35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37DD"/>
    <w:multiLevelType w:val="hybridMultilevel"/>
    <w:tmpl w:val="485A26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675760"/>
    <w:multiLevelType w:val="multilevel"/>
    <w:tmpl w:val="FF9CCC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A6704D"/>
    <w:multiLevelType w:val="hybridMultilevel"/>
    <w:tmpl w:val="F9A83908"/>
    <w:lvl w:ilvl="0" w:tplc="359E593C">
      <w:start w:val="1"/>
      <w:numFmt w:val="bullet"/>
      <w:lvlText w:val=""/>
      <w:lvlJc w:val="left"/>
      <w:pPr>
        <w:ind w:left="1440" w:hanging="360"/>
      </w:pPr>
      <w:rPr>
        <w:rFonts w:ascii="Symbol" w:hAnsi="Symbol" w:hint="default"/>
        <w:color w:val="BDF2C8"/>
      </w:rPr>
    </w:lvl>
    <w:lvl w:ilvl="1" w:tplc="FFFFFFFF">
      <w:start w:val="1"/>
      <w:numFmt w:val="bullet"/>
      <w:lvlText w:val="o"/>
      <w:lvlJc w:val="left"/>
      <w:pPr>
        <w:ind w:left="2160" w:hanging="360"/>
      </w:pPr>
      <w:rPr>
        <w:rFonts w:ascii="Courier New" w:hAnsi="Courier New" w:cs="Courier New" w:hint="default"/>
        <w:color w:val="004FFF"/>
      </w:rPr>
    </w:lvl>
    <w:lvl w:ilvl="2" w:tplc="FFFFFFFF">
      <w:start w:val="1"/>
      <w:numFmt w:val="bullet"/>
      <w:lvlText w:val=""/>
      <w:lvlJc w:val="left"/>
      <w:pPr>
        <w:ind w:left="2880" w:hanging="360"/>
      </w:pPr>
      <w:rPr>
        <w:rFonts w:ascii="Wingdings" w:hAnsi="Wingdings" w:hint="default"/>
        <w:color w:val="004FFF"/>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3BC4FF0"/>
    <w:multiLevelType w:val="hybridMultilevel"/>
    <w:tmpl w:val="926CB0B2"/>
    <w:lvl w:ilvl="0" w:tplc="25BE5566">
      <w:start w:val="1"/>
      <w:numFmt w:val="bullet"/>
      <w:lvlText w:val=""/>
      <w:lvlJc w:val="left"/>
      <w:pPr>
        <w:ind w:left="346" w:hanging="360"/>
      </w:pPr>
      <w:rPr>
        <w:rFonts w:ascii="Symbol" w:hAnsi="Symbol" w:cs="Symbol" w:hint="default"/>
        <w:color w:val="004FFF"/>
      </w:rPr>
    </w:lvl>
    <w:lvl w:ilvl="1" w:tplc="0C0C0003">
      <w:start w:val="1"/>
      <w:numFmt w:val="bullet"/>
      <w:lvlText w:val="o"/>
      <w:lvlJc w:val="left"/>
      <w:pPr>
        <w:ind w:left="1066" w:hanging="360"/>
      </w:pPr>
      <w:rPr>
        <w:rFonts w:ascii="Courier New" w:hAnsi="Courier New" w:cs="Courier New" w:hint="default"/>
      </w:rPr>
    </w:lvl>
    <w:lvl w:ilvl="2" w:tplc="0C0C0005" w:tentative="1">
      <w:start w:val="1"/>
      <w:numFmt w:val="bullet"/>
      <w:lvlText w:val=""/>
      <w:lvlJc w:val="left"/>
      <w:pPr>
        <w:ind w:left="1786" w:hanging="360"/>
      </w:pPr>
      <w:rPr>
        <w:rFonts w:ascii="Wingdings" w:hAnsi="Wingdings" w:hint="default"/>
      </w:rPr>
    </w:lvl>
    <w:lvl w:ilvl="3" w:tplc="0C0C0001" w:tentative="1">
      <w:start w:val="1"/>
      <w:numFmt w:val="bullet"/>
      <w:lvlText w:val=""/>
      <w:lvlJc w:val="left"/>
      <w:pPr>
        <w:ind w:left="2506" w:hanging="360"/>
      </w:pPr>
      <w:rPr>
        <w:rFonts w:ascii="Symbol" w:hAnsi="Symbol" w:hint="default"/>
      </w:rPr>
    </w:lvl>
    <w:lvl w:ilvl="4" w:tplc="0C0C0003" w:tentative="1">
      <w:start w:val="1"/>
      <w:numFmt w:val="bullet"/>
      <w:lvlText w:val="o"/>
      <w:lvlJc w:val="left"/>
      <w:pPr>
        <w:ind w:left="3226" w:hanging="360"/>
      </w:pPr>
      <w:rPr>
        <w:rFonts w:ascii="Courier New" w:hAnsi="Courier New" w:cs="Courier New" w:hint="default"/>
      </w:rPr>
    </w:lvl>
    <w:lvl w:ilvl="5" w:tplc="0C0C0005" w:tentative="1">
      <w:start w:val="1"/>
      <w:numFmt w:val="bullet"/>
      <w:lvlText w:val=""/>
      <w:lvlJc w:val="left"/>
      <w:pPr>
        <w:ind w:left="3946" w:hanging="360"/>
      </w:pPr>
      <w:rPr>
        <w:rFonts w:ascii="Wingdings" w:hAnsi="Wingdings" w:hint="default"/>
      </w:rPr>
    </w:lvl>
    <w:lvl w:ilvl="6" w:tplc="0C0C0001" w:tentative="1">
      <w:start w:val="1"/>
      <w:numFmt w:val="bullet"/>
      <w:lvlText w:val=""/>
      <w:lvlJc w:val="left"/>
      <w:pPr>
        <w:ind w:left="4666" w:hanging="360"/>
      </w:pPr>
      <w:rPr>
        <w:rFonts w:ascii="Symbol" w:hAnsi="Symbol" w:hint="default"/>
      </w:rPr>
    </w:lvl>
    <w:lvl w:ilvl="7" w:tplc="0C0C0003" w:tentative="1">
      <w:start w:val="1"/>
      <w:numFmt w:val="bullet"/>
      <w:lvlText w:val="o"/>
      <w:lvlJc w:val="left"/>
      <w:pPr>
        <w:ind w:left="5386" w:hanging="360"/>
      </w:pPr>
      <w:rPr>
        <w:rFonts w:ascii="Courier New" w:hAnsi="Courier New" w:cs="Courier New" w:hint="default"/>
      </w:rPr>
    </w:lvl>
    <w:lvl w:ilvl="8" w:tplc="0C0C0005" w:tentative="1">
      <w:start w:val="1"/>
      <w:numFmt w:val="bullet"/>
      <w:lvlText w:val=""/>
      <w:lvlJc w:val="left"/>
      <w:pPr>
        <w:ind w:left="6106" w:hanging="360"/>
      </w:pPr>
      <w:rPr>
        <w:rFonts w:ascii="Wingdings" w:hAnsi="Wingdings" w:hint="default"/>
      </w:rPr>
    </w:lvl>
  </w:abstractNum>
  <w:abstractNum w:abstractNumId="4" w15:restartNumberingAfterBreak="0">
    <w:nsid w:val="155109BD"/>
    <w:multiLevelType w:val="hybridMultilevel"/>
    <w:tmpl w:val="6B7E3D2A"/>
    <w:lvl w:ilvl="0" w:tplc="FFFFFFFF">
      <w:start w:val="1"/>
      <w:numFmt w:val="bullet"/>
      <w:lvlText w:val=""/>
      <w:lvlJc w:val="left"/>
      <w:pPr>
        <w:ind w:left="720" w:hanging="360"/>
      </w:pPr>
      <w:rPr>
        <w:rFonts w:ascii="Symbol" w:hAnsi="Symbol" w:cs="Symbol" w:hint="default"/>
        <w:color w:val="004FFF"/>
      </w:rPr>
    </w:lvl>
    <w:lvl w:ilvl="1" w:tplc="24C4F77E">
      <w:start w:val="1"/>
      <w:numFmt w:val="bullet"/>
      <w:lvlText w:val="o"/>
      <w:lvlJc w:val="left"/>
      <w:pPr>
        <w:ind w:left="1440" w:hanging="360"/>
      </w:pPr>
      <w:rPr>
        <w:rFonts w:ascii="Courier New" w:hAnsi="Courier New" w:cs="Courier New" w:hint="default"/>
        <w:color w:val="004F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750D57"/>
    <w:multiLevelType w:val="hybridMultilevel"/>
    <w:tmpl w:val="6CAC9296"/>
    <w:lvl w:ilvl="0" w:tplc="28B05174">
      <w:start w:val="1"/>
      <w:numFmt w:val="bullet"/>
      <w:lvlText w:val=""/>
      <w:lvlJc w:val="left"/>
      <w:pPr>
        <w:ind w:left="1440" w:hanging="360"/>
      </w:pPr>
      <w:rPr>
        <w:rFonts w:ascii="Symbol" w:hAnsi="Symbol" w:hint="default"/>
        <w:color w:val="004FFF"/>
      </w:rPr>
    </w:lvl>
    <w:lvl w:ilvl="1" w:tplc="FFFFFFFF">
      <w:start w:val="1"/>
      <w:numFmt w:val="bullet"/>
      <w:lvlText w:val="o"/>
      <w:lvlJc w:val="left"/>
      <w:pPr>
        <w:ind w:left="2160" w:hanging="360"/>
      </w:pPr>
      <w:rPr>
        <w:rFonts w:ascii="Courier New" w:hAnsi="Courier New" w:cs="Courier New" w:hint="default"/>
        <w:color w:val="004FFF"/>
      </w:rPr>
    </w:lvl>
    <w:lvl w:ilvl="2" w:tplc="FFFFFFFF">
      <w:start w:val="1"/>
      <w:numFmt w:val="bullet"/>
      <w:lvlText w:val=""/>
      <w:lvlJc w:val="left"/>
      <w:pPr>
        <w:ind w:left="2880" w:hanging="360"/>
      </w:pPr>
      <w:rPr>
        <w:rFonts w:ascii="Wingdings" w:hAnsi="Wingdings" w:hint="default"/>
        <w:color w:val="004FFF"/>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DEA410E"/>
    <w:multiLevelType w:val="hybridMultilevel"/>
    <w:tmpl w:val="9F9220A6"/>
    <w:lvl w:ilvl="0" w:tplc="09EE5F30">
      <w:start w:val="1"/>
      <w:numFmt w:val="decimal"/>
      <w:lvlText w:val="%1."/>
      <w:lvlJc w:val="left"/>
      <w:pPr>
        <w:ind w:left="720" w:hanging="360"/>
      </w:pPr>
      <w:rPr>
        <w:rFonts w:ascii="Arial" w:hAnsi="Arial" w:hint="default"/>
        <w:b/>
        <w:i w:val="0"/>
        <w:color w:val="00206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F646446"/>
    <w:multiLevelType w:val="hybridMultilevel"/>
    <w:tmpl w:val="467A2BF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2B8254B"/>
    <w:multiLevelType w:val="multilevel"/>
    <w:tmpl w:val="B0B0D7F4"/>
    <w:lvl w:ilvl="0">
      <w:start w:val="5"/>
      <w:numFmt w:val="decimal"/>
      <w:lvlText w:val="%1"/>
      <w:lvlJc w:val="left"/>
      <w:pPr>
        <w:ind w:left="1473" w:hanging="1080"/>
      </w:pPr>
      <w:rPr>
        <w:rFonts w:hint="default"/>
      </w:rPr>
    </w:lvl>
    <w:lvl w:ilvl="1">
      <w:start w:val="3"/>
      <w:numFmt w:val="decimal"/>
      <w:lvlText w:val="%1.%2"/>
      <w:lvlJc w:val="left"/>
      <w:pPr>
        <w:ind w:left="1473" w:hanging="1080"/>
      </w:pPr>
      <w:rPr>
        <w:rFonts w:hint="default"/>
      </w:rPr>
    </w:lvl>
    <w:lvl w:ilvl="2">
      <w:start w:val="1"/>
      <w:numFmt w:val="decimal"/>
      <w:lvlText w:val="%1.%2.%3."/>
      <w:lvlJc w:val="left"/>
      <w:pPr>
        <w:ind w:left="1473" w:hanging="1080"/>
      </w:pPr>
      <w:rPr>
        <w:rFonts w:ascii="Bookman Old Style" w:eastAsia="Bookman Old Style" w:hAnsi="Bookman Old Style" w:cs="Bookman Old Style" w:hint="default"/>
        <w:spacing w:val="0"/>
        <w:w w:val="100"/>
        <w:sz w:val="23"/>
        <w:szCs w:val="23"/>
      </w:rPr>
    </w:lvl>
    <w:lvl w:ilvl="3">
      <w:start w:val="1"/>
      <w:numFmt w:val="decimal"/>
      <w:lvlText w:val="%4."/>
      <w:lvlJc w:val="left"/>
      <w:pPr>
        <w:ind w:left="1084" w:hanging="214"/>
      </w:pPr>
      <w:rPr>
        <w:rFonts w:ascii="Trebuchet MS" w:eastAsia="Trebuchet MS" w:hAnsi="Trebuchet MS" w:cs="Trebuchet MS" w:hint="default"/>
        <w:color w:val="004FFF"/>
        <w:spacing w:val="-1"/>
        <w:w w:val="100"/>
        <w:sz w:val="18"/>
        <w:szCs w:val="18"/>
      </w:rPr>
    </w:lvl>
    <w:lvl w:ilvl="4">
      <w:numFmt w:val="bullet"/>
      <w:lvlText w:val="•"/>
      <w:lvlJc w:val="left"/>
      <w:pPr>
        <w:ind w:left="4475" w:hanging="214"/>
      </w:pPr>
      <w:rPr>
        <w:rFonts w:hint="default"/>
      </w:rPr>
    </w:lvl>
    <w:lvl w:ilvl="5">
      <w:numFmt w:val="bullet"/>
      <w:lvlText w:val="•"/>
      <w:lvlJc w:val="left"/>
      <w:pPr>
        <w:ind w:left="5473" w:hanging="214"/>
      </w:pPr>
      <w:rPr>
        <w:rFonts w:hint="default"/>
      </w:rPr>
    </w:lvl>
    <w:lvl w:ilvl="6">
      <w:numFmt w:val="bullet"/>
      <w:lvlText w:val="•"/>
      <w:lvlJc w:val="left"/>
      <w:pPr>
        <w:ind w:left="6472" w:hanging="214"/>
      </w:pPr>
      <w:rPr>
        <w:rFonts w:hint="default"/>
      </w:rPr>
    </w:lvl>
    <w:lvl w:ilvl="7">
      <w:numFmt w:val="bullet"/>
      <w:lvlText w:val="•"/>
      <w:lvlJc w:val="left"/>
      <w:pPr>
        <w:ind w:left="7470" w:hanging="214"/>
      </w:pPr>
      <w:rPr>
        <w:rFonts w:hint="default"/>
      </w:rPr>
    </w:lvl>
    <w:lvl w:ilvl="8">
      <w:numFmt w:val="bullet"/>
      <w:lvlText w:val="•"/>
      <w:lvlJc w:val="left"/>
      <w:pPr>
        <w:ind w:left="8469" w:hanging="214"/>
      </w:pPr>
      <w:rPr>
        <w:rFonts w:hint="default"/>
      </w:rPr>
    </w:lvl>
  </w:abstractNum>
  <w:abstractNum w:abstractNumId="9" w15:restartNumberingAfterBreak="0">
    <w:nsid w:val="250611D4"/>
    <w:multiLevelType w:val="hybridMultilevel"/>
    <w:tmpl w:val="2578C396"/>
    <w:lvl w:ilvl="0" w:tplc="4E2A2312">
      <w:start w:val="1"/>
      <w:numFmt w:val="bullet"/>
      <w:lvlText w:val="o"/>
      <w:lvlJc w:val="left"/>
      <w:pPr>
        <w:ind w:left="720" w:hanging="360"/>
      </w:pPr>
      <w:rPr>
        <w:rFonts w:ascii="Courier New" w:hAnsi="Courier New" w:hint="default"/>
        <w:color w:val="004FF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007F84"/>
    <w:multiLevelType w:val="hybridMultilevel"/>
    <w:tmpl w:val="5C4401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A66B31"/>
    <w:multiLevelType w:val="multilevel"/>
    <w:tmpl w:val="CD6A09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F290143"/>
    <w:multiLevelType w:val="hybridMultilevel"/>
    <w:tmpl w:val="EB6E8320"/>
    <w:lvl w:ilvl="0" w:tplc="0A8C0B6C">
      <w:start w:val="1"/>
      <w:numFmt w:val="bullet"/>
      <w:pStyle w:val="Puce3eniveau"/>
      <w:lvlText w:val=""/>
      <w:lvlJc w:val="left"/>
      <w:pPr>
        <w:ind w:left="3240" w:hanging="360"/>
      </w:pPr>
      <w:rPr>
        <w:rFonts w:ascii="Symbol" w:hAnsi="Symbol" w:hint="default"/>
        <w:color w:val="BDF2C8"/>
      </w:rPr>
    </w:lvl>
    <w:lvl w:ilvl="1" w:tplc="0C0C0003" w:tentative="1">
      <w:start w:val="1"/>
      <w:numFmt w:val="bullet"/>
      <w:pStyle w:val="Puce3eniveau"/>
      <w:lvlText w:val="o"/>
      <w:lvlJc w:val="left"/>
      <w:pPr>
        <w:ind w:left="3960" w:hanging="360"/>
      </w:pPr>
      <w:rPr>
        <w:rFonts w:ascii="Courier New" w:hAnsi="Courier New" w:cs="Courier New" w:hint="default"/>
      </w:rPr>
    </w:lvl>
    <w:lvl w:ilvl="2" w:tplc="0C0C0005" w:tentative="1">
      <w:start w:val="1"/>
      <w:numFmt w:val="bullet"/>
      <w:lvlText w:val=""/>
      <w:lvlJc w:val="left"/>
      <w:pPr>
        <w:ind w:left="4680" w:hanging="360"/>
      </w:pPr>
      <w:rPr>
        <w:rFonts w:ascii="Wingdings" w:hAnsi="Wingdings" w:hint="default"/>
      </w:rPr>
    </w:lvl>
    <w:lvl w:ilvl="3" w:tplc="0C0C0001" w:tentative="1">
      <w:start w:val="1"/>
      <w:numFmt w:val="bullet"/>
      <w:lvlText w:val=""/>
      <w:lvlJc w:val="left"/>
      <w:pPr>
        <w:ind w:left="5400" w:hanging="360"/>
      </w:pPr>
      <w:rPr>
        <w:rFonts w:ascii="Symbol" w:hAnsi="Symbol" w:hint="default"/>
      </w:rPr>
    </w:lvl>
    <w:lvl w:ilvl="4" w:tplc="0C0C0003" w:tentative="1">
      <w:start w:val="1"/>
      <w:numFmt w:val="bullet"/>
      <w:lvlText w:val="o"/>
      <w:lvlJc w:val="left"/>
      <w:pPr>
        <w:ind w:left="6120" w:hanging="360"/>
      </w:pPr>
      <w:rPr>
        <w:rFonts w:ascii="Courier New" w:hAnsi="Courier New" w:cs="Courier New" w:hint="default"/>
      </w:rPr>
    </w:lvl>
    <w:lvl w:ilvl="5" w:tplc="0C0C0005" w:tentative="1">
      <w:start w:val="1"/>
      <w:numFmt w:val="bullet"/>
      <w:lvlText w:val=""/>
      <w:lvlJc w:val="left"/>
      <w:pPr>
        <w:ind w:left="6840" w:hanging="360"/>
      </w:pPr>
      <w:rPr>
        <w:rFonts w:ascii="Wingdings" w:hAnsi="Wingdings" w:hint="default"/>
      </w:rPr>
    </w:lvl>
    <w:lvl w:ilvl="6" w:tplc="0C0C0001" w:tentative="1">
      <w:start w:val="1"/>
      <w:numFmt w:val="bullet"/>
      <w:lvlText w:val=""/>
      <w:lvlJc w:val="left"/>
      <w:pPr>
        <w:ind w:left="7560" w:hanging="360"/>
      </w:pPr>
      <w:rPr>
        <w:rFonts w:ascii="Symbol" w:hAnsi="Symbol" w:hint="default"/>
      </w:rPr>
    </w:lvl>
    <w:lvl w:ilvl="7" w:tplc="0C0C0003" w:tentative="1">
      <w:start w:val="1"/>
      <w:numFmt w:val="bullet"/>
      <w:lvlText w:val="o"/>
      <w:lvlJc w:val="left"/>
      <w:pPr>
        <w:ind w:left="8280" w:hanging="360"/>
      </w:pPr>
      <w:rPr>
        <w:rFonts w:ascii="Courier New" w:hAnsi="Courier New" w:cs="Courier New" w:hint="default"/>
      </w:rPr>
    </w:lvl>
    <w:lvl w:ilvl="8" w:tplc="0C0C0005" w:tentative="1">
      <w:start w:val="1"/>
      <w:numFmt w:val="bullet"/>
      <w:lvlText w:val=""/>
      <w:lvlJc w:val="left"/>
      <w:pPr>
        <w:ind w:left="9000" w:hanging="360"/>
      </w:pPr>
      <w:rPr>
        <w:rFonts w:ascii="Wingdings" w:hAnsi="Wingdings" w:hint="default"/>
      </w:rPr>
    </w:lvl>
  </w:abstractNum>
  <w:abstractNum w:abstractNumId="13" w15:restartNumberingAfterBreak="0">
    <w:nsid w:val="31787368"/>
    <w:multiLevelType w:val="hybridMultilevel"/>
    <w:tmpl w:val="46FA397A"/>
    <w:lvl w:ilvl="0" w:tplc="24C4F77E">
      <w:start w:val="1"/>
      <w:numFmt w:val="bullet"/>
      <w:lvlText w:val="o"/>
      <w:lvlJc w:val="left"/>
      <w:pPr>
        <w:ind w:left="1440" w:hanging="360"/>
      </w:pPr>
      <w:rPr>
        <w:rFonts w:ascii="Courier New" w:hAnsi="Courier New" w:cs="Courier New" w:hint="default"/>
        <w:color w:val="004FFF"/>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3219387A"/>
    <w:multiLevelType w:val="multilevel"/>
    <w:tmpl w:val="A862557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951786"/>
    <w:multiLevelType w:val="hybridMultilevel"/>
    <w:tmpl w:val="BCEC46B6"/>
    <w:lvl w:ilvl="0" w:tplc="FFFFFFFF">
      <w:start w:val="1"/>
      <w:numFmt w:val="bullet"/>
      <w:lvlText w:val="o"/>
      <w:lvlJc w:val="left"/>
      <w:pPr>
        <w:ind w:left="1440" w:hanging="360"/>
      </w:pPr>
      <w:rPr>
        <w:rFonts w:ascii="Courier New" w:hAnsi="Courier New" w:cs="Courier New" w:hint="default"/>
        <w:color w:val="004FFF"/>
      </w:rPr>
    </w:lvl>
    <w:lvl w:ilvl="1" w:tplc="24C4F77E">
      <w:start w:val="1"/>
      <w:numFmt w:val="bullet"/>
      <w:lvlText w:val="o"/>
      <w:lvlJc w:val="left"/>
      <w:pPr>
        <w:ind w:left="1440" w:hanging="360"/>
      </w:pPr>
      <w:rPr>
        <w:rFonts w:ascii="Courier New" w:hAnsi="Courier New" w:cs="Courier New" w:hint="default"/>
        <w:color w:val="004FFF"/>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E0D1984"/>
    <w:multiLevelType w:val="hybridMultilevel"/>
    <w:tmpl w:val="69648772"/>
    <w:lvl w:ilvl="0" w:tplc="A97A443A">
      <w:start w:val="1"/>
      <w:numFmt w:val="bullet"/>
      <w:lvlText w:val=""/>
      <w:lvlJc w:val="left"/>
      <w:pPr>
        <w:ind w:left="720" w:hanging="360"/>
      </w:pPr>
      <w:rPr>
        <w:rFonts w:ascii="Symbol" w:hAnsi="Symbol" w:cs="Symbol" w:hint="default"/>
        <w:color w:val="004FF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955F11"/>
    <w:multiLevelType w:val="hybridMultilevel"/>
    <w:tmpl w:val="CE74F64C"/>
    <w:lvl w:ilvl="0" w:tplc="5100D710">
      <w:start w:val="1"/>
      <w:numFmt w:val="bullet"/>
      <w:lvlText w:val=""/>
      <w:lvlJc w:val="left"/>
      <w:pPr>
        <w:ind w:left="1440" w:hanging="360"/>
      </w:pPr>
      <w:rPr>
        <w:rFonts w:ascii="Symbol" w:hAnsi="Symbol" w:hint="default"/>
        <w:color w:val="004FFF"/>
      </w:rPr>
    </w:lvl>
    <w:lvl w:ilvl="1" w:tplc="63C6FC58">
      <w:start w:val="1"/>
      <w:numFmt w:val="bullet"/>
      <w:lvlText w:val="o"/>
      <w:lvlJc w:val="left"/>
      <w:pPr>
        <w:ind w:left="2160" w:hanging="360"/>
      </w:pPr>
      <w:rPr>
        <w:rFonts w:ascii="Courier New" w:hAnsi="Courier New" w:cs="Courier New" w:hint="default"/>
        <w:color w:val="004FFF"/>
      </w:rPr>
    </w:lvl>
    <w:lvl w:ilvl="2" w:tplc="82E86780">
      <w:start w:val="1"/>
      <w:numFmt w:val="bullet"/>
      <w:lvlText w:val=""/>
      <w:lvlJc w:val="left"/>
      <w:pPr>
        <w:ind w:left="2880" w:hanging="360"/>
      </w:pPr>
      <w:rPr>
        <w:rFonts w:ascii="Wingdings" w:hAnsi="Wingdings" w:hint="default"/>
        <w:color w:val="004FFF"/>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8" w15:restartNumberingAfterBreak="0">
    <w:nsid w:val="4EB35EA3"/>
    <w:multiLevelType w:val="hybridMultilevel"/>
    <w:tmpl w:val="0974096A"/>
    <w:lvl w:ilvl="0" w:tplc="ACFE1C7A">
      <w:start w:val="1"/>
      <w:numFmt w:val="bullet"/>
      <w:lvlText w:val=""/>
      <w:lvlJc w:val="left"/>
      <w:pPr>
        <w:ind w:left="907" w:hanging="360"/>
      </w:pPr>
      <w:rPr>
        <w:rFonts w:ascii="Symbol" w:hAnsi="Symbol" w:hint="default"/>
      </w:rPr>
    </w:lvl>
    <w:lvl w:ilvl="1" w:tplc="0C0C0003" w:tentative="1">
      <w:start w:val="1"/>
      <w:numFmt w:val="bullet"/>
      <w:lvlText w:val="o"/>
      <w:lvlJc w:val="left"/>
      <w:pPr>
        <w:ind w:left="1627" w:hanging="360"/>
      </w:pPr>
      <w:rPr>
        <w:rFonts w:ascii="Courier New" w:hAnsi="Courier New" w:cs="Courier New" w:hint="default"/>
      </w:rPr>
    </w:lvl>
    <w:lvl w:ilvl="2" w:tplc="0C0C0005" w:tentative="1">
      <w:start w:val="1"/>
      <w:numFmt w:val="bullet"/>
      <w:lvlText w:val=""/>
      <w:lvlJc w:val="left"/>
      <w:pPr>
        <w:ind w:left="2347" w:hanging="360"/>
      </w:pPr>
      <w:rPr>
        <w:rFonts w:ascii="Wingdings" w:hAnsi="Wingdings" w:hint="default"/>
      </w:rPr>
    </w:lvl>
    <w:lvl w:ilvl="3" w:tplc="0C0C0001" w:tentative="1">
      <w:start w:val="1"/>
      <w:numFmt w:val="bullet"/>
      <w:lvlText w:val=""/>
      <w:lvlJc w:val="left"/>
      <w:pPr>
        <w:ind w:left="3067" w:hanging="360"/>
      </w:pPr>
      <w:rPr>
        <w:rFonts w:ascii="Symbol" w:hAnsi="Symbol" w:hint="default"/>
      </w:rPr>
    </w:lvl>
    <w:lvl w:ilvl="4" w:tplc="0C0C0003" w:tentative="1">
      <w:start w:val="1"/>
      <w:numFmt w:val="bullet"/>
      <w:lvlText w:val="o"/>
      <w:lvlJc w:val="left"/>
      <w:pPr>
        <w:ind w:left="3787" w:hanging="360"/>
      </w:pPr>
      <w:rPr>
        <w:rFonts w:ascii="Courier New" w:hAnsi="Courier New" w:cs="Courier New" w:hint="default"/>
      </w:rPr>
    </w:lvl>
    <w:lvl w:ilvl="5" w:tplc="0C0C0005" w:tentative="1">
      <w:start w:val="1"/>
      <w:numFmt w:val="bullet"/>
      <w:lvlText w:val=""/>
      <w:lvlJc w:val="left"/>
      <w:pPr>
        <w:ind w:left="4507" w:hanging="360"/>
      </w:pPr>
      <w:rPr>
        <w:rFonts w:ascii="Wingdings" w:hAnsi="Wingdings" w:hint="default"/>
      </w:rPr>
    </w:lvl>
    <w:lvl w:ilvl="6" w:tplc="0C0C0001" w:tentative="1">
      <w:start w:val="1"/>
      <w:numFmt w:val="bullet"/>
      <w:lvlText w:val=""/>
      <w:lvlJc w:val="left"/>
      <w:pPr>
        <w:ind w:left="5227" w:hanging="360"/>
      </w:pPr>
      <w:rPr>
        <w:rFonts w:ascii="Symbol" w:hAnsi="Symbol" w:hint="default"/>
      </w:rPr>
    </w:lvl>
    <w:lvl w:ilvl="7" w:tplc="0C0C0003" w:tentative="1">
      <w:start w:val="1"/>
      <w:numFmt w:val="bullet"/>
      <w:lvlText w:val="o"/>
      <w:lvlJc w:val="left"/>
      <w:pPr>
        <w:ind w:left="5947" w:hanging="360"/>
      </w:pPr>
      <w:rPr>
        <w:rFonts w:ascii="Courier New" w:hAnsi="Courier New" w:cs="Courier New" w:hint="default"/>
      </w:rPr>
    </w:lvl>
    <w:lvl w:ilvl="8" w:tplc="0C0C0005" w:tentative="1">
      <w:start w:val="1"/>
      <w:numFmt w:val="bullet"/>
      <w:lvlText w:val=""/>
      <w:lvlJc w:val="left"/>
      <w:pPr>
        <w:ind w:left="6667" w:hanging="360"/>
      </w:pPr>
      <w:rPr>
        <w:rFonts w:ascii="Wingdings" w:hAnsi="Wingdings" w:hint="default"/>
      </w:rPr>
    </w:lvl>
  </w:abstractNum>
  <w:abstractNum w:abstractNumId="19" w15:restartNumberingAfterBreak="0">
    <w:nsid w:val="4F9B2071"/>
    <w:multiLevelType w:val="hybridMultilevel"/>
    <w:tmpl w:val="0C82242E"/>
    <w:lvl w:ilvl="0" w:tplc="FFFFFFFF">
      <w:start w:val="1"/>
      <w:numFmt w:val="bullet"/>
      <w:lvlText w:val="o"/>
      <w:lvlJc w:val="left"/>
      <w:pPr>
        <w:ind w:left="720" w:hanging="360"/>
      </w:pPr>
      <w:rPr>
        <w:rFonts w:ascii="Courier New" w:hAnsi="Courier New" w:cs="Courier New" w:hint="default"/>
        <w:color w:val="0084BF"/>
      </w:rPr>
    </w:lvl>
    <w:lvl w:ilvl="1" w:tplc="FC609E9A">
      <w:start w:val="1"/>
      <w:numFmt w:val="bullet"/>
      <w:lvlText w:val=""/>
      <w:lvlJc w:val="left"/>
      <w:pPr>
        <w:ind w:left="720" w:hanging="360"/>
      </w:pPr>
      <w:rPr>
        <w:rFonts w:ascii="Symbol" w:hAnsi="Symbol" w:hint="default"/>
        <w:color w:val="004FFF"/>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F43167"/>
    <w:multiLevelType w:val="multilevel"/>
    <w:tmpl w:val="DE723FF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70D646D"/>
    <w:multiLevelType w:val="hybridMultilevel"/>
    <w:tmpl w:val="5890F4D4"/>
    <w:lvl w:ilvl="0" w:tplc="FFFFFFFF">
      <w:start w:val="1"/>
      <w:numFmt w:val="bullet"/>
      <w:lvlText w:val=""/>
      <w:lvlJc w:val="left"/>
      <w:pPr>
        <w:ind w:left="720" w:hanging="360"/>
      </w:pPr>
      <w:rPr>
        <w:rFonts w:ascii="Symbol" w:hAnsi="Symbol" w:cs="Symbol" w:hint="default"/>
        <w:color w:val="004FFF"/>
      </w:rPr>
    </w:lvl>
    <w:lvl w:ilvl="1" w:tplc="24C4F77E">
      <w:start w:val="1"/>
      <w:numFmt w:val="bullet"/>
      <w:lvlText w:val="o"/>
      <w:lvlJc w:val="left"/>
      <w:pPr>
        <w:ind w:left="1440" w:hanging="360"/>
      </w:pPr>
      <w:rPr>
        <w:rFonts w:ascii="Courier New" w:hAnsi="Courier New" w:cs="Courier New" w:hint="default"/>
        <w:color w:val="004F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8B42B5B"/>
    <w:multiLevelType w:val="hybridMultilevel"/>
    <w:tmpl w:val="85F4794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E058CF"/>
    <w:multiLevelType w:val="hybridMultilevel"/>
    <w:tmpl w:val="57F0066A"/>
    <w:lvl w:ilvl="0" w:tplc="78ACF43C">
      <w:start w:val="1"/>
      <w:numFmt w:val="decimal"/>
      <w:lvlText w:val="%1.1 -"/>
      <w:lvlJc w:val="left"/>
      <w:pPr>
        <w:ind w:left="907" w:hanging="360"/>
      </w:pPr>
    </w:lvl>
    <w:lvl w:ilvl="1" w:tplc="0C0C0019" w:tentative="1">
      <w:start w:val="1"/>
      <w:numFmt w:val="lowerLetter"/>
      <w:lvlText w:val="%2."/>
      <w:lvlJc w:val="left"/>
      <w:pPr>
        <w:ind w:left="1627" w:hanging="360"/>
      </w:pPr>
    </w:lvl>
    <w:lvl w:ilvl="2" w:tplc="0C0C001B" w:tentative="1">
      <w:start w:val="1"/>
      <w:numFmt w:val="lowerRoman"/>
      <w:lvlText w:val="%3."/>
      <w:lvlJc w:val="right"/>
      <w:pPr>
        <w:ind w:left="2347" w:hanging="180"/>
      </w:pPr>
    </w:lvl>
    <w:lvl w:ilvl="3" w:tplc="0C0C000F" w:tentative="1">
      <w:start w:val="1"/>
      <w:numFmt w:val="decimal"/>
      <w:lvlText w:val="%4."/>
      <w:lvlJc w:val="left"/>
      <w:pPr>
        <w:ind w:left="3067" w:hanging="360"/>
      </w:pPr>
    </w:lvl>
    <w:lvl w:ilvl="4" w:tplc="0C0C0019" w:tentative="1">
      <w:start w:val="1"/>
      <w:numFmt w:val="lowerLetter"/>
      <w:lvlText w:val="%5."/>
      <w:lvlJc w:val="left"/>
      <w:pPr>
        <w:ind w:left="3787" w:hanging="360"/>
      </w:pPr>
    </w:lvl>
    <w:lvl w:ilvl="5" w:tplc="0C0C001B" w:tentative="1">
      <w:start w:val="1"/>
      <w:numFmt w:val="lowerRoman"/>
      <w:lvlText w:val="%6."/>
      <w:lvlJc w:val="right"/>
      <w:pPr>
        <w:ind w:left="4507" w:hanging="180"/>
      </w:pPr>
    </w:lvl>
    <w:lvl w:ilvl="6" w:tplc="0C0C000F" w:tentative="1">
      <w:start w:val="1"/>
      <w:numFmt w:val="decimal"/>
      <w:lvlText w:val="%7."/>
      <w:lvlJc w:val="left"/>
      <w:pPr>
        <w:ind w:left="5227" w:hanging="360"/>
      </w:pPr>
    </w:lvl>
    <w:lvl w:ilvl="7" w:tplc="0C0C0019" w:tentative="1">
      <w:start w:val="1"/>
      <w:numFmt w:val="lowerLetter"/>
      <w:lvlText w:val="%8."/>
      <w:lvlJc w:val="left"/>
      <w:pPr>
        <w:ind w:left="5947" w:hanging="360"/>
      </w:pPr>
    </w:lvl>
    <w:lvl w:ilvl="8" w:tplc="0C0C001B" w:tentative="1">
      <w:start w:val="1"/>
      <w:numFmt w:val="lowerRoman"/>
      <w:lvlText w:val="%9."/>
      <w:lvlJc w:val="right"/>
      <w:pPr>
        <w:ind w:left="6667" w:hanging="180"/>
      </w:pPr>
    </w:lvl>
  </w:abstractNum>
  <w:abstractNum w:abstractNumId="24" w15:restartNumberingAfterBreak="0">
    <w:nsid w:val="60D644DD"/>
    <w:multiLevelType w:val="hybridMultilevel"/>
    <w:tmpl w:val="8F54F6E8"/>
    <w:lvl w:ilvl="0" w:tplc="FFFFFFFF">
      <w:start w:val="1"/>
      <w:numFmt w:val="bullet"/>
      <w:lvlText w:val=""/>
      <w:lvlJc w:val="left"/>
      <w:pPr>
        <w:ind w:left="720" w:hanging="360"/>
      </w:pPr>
      <w:rPr>
        <w:rFonts w:ascii="Symbol" w:hAnsi="Symbol" w:cs="Symbol" w:hint="default"/>
        <w:color w:val="004FFF"/>
      </w:rPr>
    </w:lvl>
    <w:lvl w:ilvl="1" w:tplc="A97A443A">
      <w:start w:val="1"/>
      <w:numFmt w:val="bullet"/>
      <w:lvlText w:val=""/>
      <w:lvlJc w:val="left"/>
      <w:pPr>
        <w:ind w:left="1440" w:hanging="360"/>
      </w:pPr>
      <w:rPr>
        <w:rFonts w:ascii="Symbol" w:hAnsi="Symbol" w:cs="Symbol" w:hint="default"/>
        <w:color w:val="004F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7417592"/>
    <w:multiLevelType w:val="hybridMultilevel"/>
    <w:tmpl w:val="4FB0951A"/>
    <w:lvl w:ilvl="0" w:tplc="72B2B4A8">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7B00D43"/>
    <w:multiLevelType w:val="hybridMultilevel"/>
    <w:tmpl w:val="879E2ABC"/>
    <w:lvl w:ilvl="0" w:tplc="10090001">
      <w:start w:val="1"/>
      <w:numFmt w:val="bullet"/>
      <w:pStyle w:val="Listepuces4"/>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9D14E4D"/>
    <w:multiLevelType w:val="hybridMultilevel"/>
    <w:tmpl w:val="38D21E90"/>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 w15:restartNumberingAfterBreak="0">
    <w:nsid w:val="747D3B31"/>
    <w:multiLevelType w:val="hybridMultilevel"/>
    <w:tmpl w:val="A32653D8"/>
    <w:lvl w:ilvl="0" w:tplc="FFFFFFFF">
      <w:start w:val="1"/>
      <w:numFmt w:val="bullet"/>
      <w:lvlText w:val=""/>
      <w:lvlJc w:val="left"/>
      <w:pPr>
        <w:ind w:left="720" w:hanging="360"/>
      </w:pPr>
      <w:rPr>
        <w:rFonts w:ascii="Symbol" w:hAnsi="Symbol" w:cs="Symbol" w:hint="default"/>
        <w:color w:val="004FFF"/>
      </w:rPr>
    </w:lvl>
    <w:lvl w:ilvl="1" w:tplc="15FE1FB8">
      <w:start w:val="1"/>
      <w:numFmt w:val="bullet"/>
      <w:pStyle w:val="Paragraphedeliste"/>
      <w:lvlText w:val="o"/>
      <w:lvlJc w:val="left"/>
      <w:pPr>
        <w:ind w:left="1440" w:hanging="360"/>
      </w:pPr>
      <w:rPr>
        <w:rFonts w:ascii="Courier New" w:hAnsi="Courier New" w:cs="Courier New" w:hint="default"/>
        <w:color w:val="004F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8D14ABD"/>
    <w:multiLevelType w:val="hybridMultilevel"/>
    <w:tmpl w:val="D452F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B176A5A"/>
    <w:multiLevelType w:val="hybridMultilevel"/>
    <w:tmpl w:val="17A465B6"/>
    <w:lvl w:ilvl="0" w:tplc="555ACF3E">
      <w:start w:val="1"/>
      <w:numFmt w:val="bullet"/>
      <w:pStyle w:val="Listepuces-Not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36859">
    <w:abstractNumId w:val="0"/>
  </w:num>
  <w:num w:numId="2" w16cid:durableId="583607968">
    <w:abstractNumId w:val="8"/>
  </w:num>
  <w:num w:numId="3" w16cid:durableId="1157764650">
    <w:abstractNumId w:val="19"/>
  </w:num>
  <w:num w:numId="4" w16cid:durableId="912667661">
    <w:abstractNumId w:val="9"/>
  </w:num>
  <w:num w:numId="5" w16cid:durableId="925454785">
    <w:abstractNumId w:val="14"/>
  </w:num>
  <w:num w:numId="6" w16cid:durableId="392658459">
    <w:abstractNumId w:val="11"/>
  </w:num>
  <w:num w:numId="7" w16cid:durableId="1563904955">
    <w:abstractNumId w:val="11"/>
  </w:num>
  <w:num w:numId="8" w16cid:durableId="263732869">
    <w:abstractNumId w:val="11"/>
  </w:num>
  <w:num w:numId="9" w16cid:durableId="461967221">
    <w:abstractNumId w:val="11"/>
  </w:num>
  <w:num w:numId="10" w16cid:durableId="1440028997">
    <w:abstractNumId w:val="11"/>
  </w:num>
  <w:num w:numId="11" w16cid:durableId="1143888004">
    <w:abstractNumId w:val="11"/>
  </w:num>
  <w:num w:numId="12" w16cid:durableId="1918056597">
    <w:abstractNumId w:val="11"/>
  </w:num>
  <w:num w:numId="13" w16cid:durableId="2067869280">
    <w:abstractNumId w:val="17"/>
  </w:num>
  <w:num w:numId="14" w16cid:durableId="1417172841">
    <w:abstractNumId w:val="6"/>
  </w:num>
  <w:num w:numId="15" w16cid:durableId="1283461626">
    <w:abstractNumId w:val="25"/>
  </w:num>
  <w:num w:numId="16" w16cid:durableId="18411934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2754789">
    <w:abstractNumId w:val="11"/>
  </w:num>
  <w:num w:numId="18" w16cid:durableId="432826048">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04942777">
    <w:abstractNumId w:val="29"/>
  </w:num>
  <w:num w:numId="20" w16cid:durableId="12923256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3727516">
    <w:abstractNumId w:val="2"/>
  </w:num>
  <w:num w:numId="22" w16cid:durableId="1917284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9316359">
    <w:abstractNumId w:val="23"/>
  </w:num>
  <w:num w:numId="24" w16cid:durableId="1954818690">
    <w:abstractNumId w:val="1"/>
  </w:num>
  <w:num w:numId="25" w16cid:durableId="1701012674">
    <w:abstractNumId w:val="5"/>
  </w:num>
  <w:num w:numId="26" w16cid:durableId="37821052">
    <w:abstractNumId w:val="12"/>
  </w:num>
  <w:num w:numId="27" w16cid:durableId="1705860060">
    <w:abstractNumId w:val="18"/>
  </w:num>
  <w:num w:numId="28" w16cid:durableId="1704867131">
    <w:abstractNumId w:val="22"/>
  </w:num>
  <w:num w:numId="29" w16cid:durableId="1658260180">
    <w:abstractNumId w:val="10"/>
  </w:num>
  <w:num w:numId="30" w16cid:durableId="1836992505">
    <w:abstractNumId w:val="3"/>
  </w:num>
  <w:num w:numId="31" w16cid:durableId="1288314813">
    <w:abstractNumId w:val="26"/>
  </w:num>
  <w:num w:numId="32" w16cid:durableId="900676292">
    <w:abstractNumId w:val="30"/>
  </w:num>
  <w:num w:numId="33" w16cid:durableId="1295519897">
    <w:abstractNumId w:val="27"/>
  </w:num>
  <w:num w:numId="34" w16cid:durableId="1413426495">
    <w:abstractNumId w:val="20"/>
  </w:num>
  <w:num w:numId="35" w16cid:durableId="1822889161">
    <w:abstractNumId w:val="7"/>
  </w:num>
  <w:num w:numId="36" w16cid:durableId="1855608548">
    <w:abstractNumId w:val="21"/>
  </w:num>
  <w:num w:numId="37" w16cid:durableId="22094916">
    <w:abstractNumId w:val="28"/>
  </w:num>
  <w:num w:numId="38" w16cid:durableId="1523516106">
    <w:abstractNumId w:val="4"/>
  </w:num>
  <w:num w:numId="39" w16cid:durableId="34934001">
    <w:abstractNumId w:val="13"/>
  </w:num>
  <w:num w:numId="40" w16cid:durableId="211506543">
    <w:abstractNumId w:val="16"/>
  </w:num>
  <w:num w:numId="41" w16cid:durableId="674039573">
    <w:abstractNumId w:val="15"/>
  </w:num>
  <w:num w:numId="42" w16cid:durableId="47267309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54D"/>
    <w:rsid w:val="00000F79"/>
    <w:rsid w:val="000030E7"/>
    <w:rsid w:val="00003592"/>
    <w:rsid w:val="000039F6"/>
    <w:rsid w:val="00003AE0"/>
    <w:rsid w:val="0000591C"/>
    <w:rsid w:val="00007992"/>
    <w:rsid w:val="00012816"/>
    <w:rsid w:val="000129FF"/>
    <w:rsid w:val="00013184"/>
    <w:rsid w:val="00013E5E"/>
    <w:rsid w:val="00015191"/>
    <w:rsid w:val="00015832"/>
    <w:rsid w:val="00020AEB"/>
    <w:rsid w:val="000223BD"/>
    <w:rsid w:val="000227EF"/>
    <w:rsid w:val="0002337E"/>
    <w:rsid w:val="00026BC8"/>
    <w:rsid w:val="00027668"/>
    <w:rsid w:val="00031517"/>
    <w:rsid w:val="00033002"/>
    <w:rsid w:val="00033048"/>
    <w:rsid w:val="0003313D"/>
    <w:rsid w:val="0003490B"/>
    <w:rsid w:val="00034E3A"/>
    <w:rsid w:val="0003563A"/>
    <w:rsid w:val="0003627F"/>
    <w:rsid w:val="00036B76"/>
    <w:rsid w:val="00037736"/>
    <w:rsid w:val="00037B6C"/>
    <w:rsid w:val="00042FCD"/>
    <w:rsid w:val="00043561"/>
    <w:rsid w:val="00043940"/>
    <w:rsid w:val="000479CD"/>
    <w:rsid w:val="00051083"/>
    <w:rsid w:val="00053876"/>
    <w:rsid w:val="00053B7B"/>
    <w:rsid w:val="00054310"/>
    <w:rsid w:val="00054556"/>
    <w:rsid w:val="00056531"/>
    <w:rsid w:val="00056964"/>
    <w:rsid w:val="00056DB8"/>
    <w:rsid w:val="0005719E"/>
    <w:rsid w:val="00057782"/>
    <w:rsid w:val="000600F6"/>
    <w:rsid w:val="00060241"/>
    <w:rsid w:val="00060B0C"/>
    <w:rsid w:val="00060C13"/>
    <w:rsid w:val="00061972"/>
    <w:rsid w:val="000622EE"/>
    <w:rsid w:val="0006285E"/>
    <w:rsid w:val="00064116"/>
    <w:rsid w:val="00064973"/>
    <w:rsid w:val="0006662D"/>
    <w:rsid w:val="00070262"/>
    <w:rsid w:val="00071FED"/>
    <w:rsid w:val="00072418"/>
    <w:rsid w:val="00072FA0"/>
    <w:rsid w:val="00073D1A"/>
    <w:rsid w:val="000742F1"/>
    <w:rsid w:val="00074DB1"/>
    <w:rsid w:val="00081815"/>
    <w:rsid w:val="000819E0"/>
    <w:rsid w:val="00083DA7"/>
    <w:rsid w:val="000848E9"/>
    <w:rsid w:val="00085904"/>
    <w:rsid w:val="000942BB"/>
    <w:rsid w:val="00094A9C"/>
    <w:rsid w:val="0009541C"/>
    <w:rsid w:val="0009564C"/>
    <w:rsid w:val="00097F04"/>
    <w:rsid w:val="000A128A"/>
    <w:rsid w:val="000A1945"/>
    <w:rsid w:val="000A2BAC"/>
    <w:rsid w:val="000A3158"/>
    <w:rsid w:val="000A3757"/>
    <w:rsid w:val="000A6C44"/>
    <w:rsid w:val="000A712C"/>
    <w:rsid w:val="000B195A"/>
    <w:rsid w:val="000B2603"/>
    <w:rsid w:val="000B26BD"/>
    <w:rsid w:val="000B28A3"/>
    <w:rsid w:val="000B521E"/>
    <w:rsid w:val="000B5962"/>
    <w:rsid w:val="000B6596"/>
    <w:rsid w:val="000B7251"/>
    <w:rsid w:val="000C107A"/>
    <w:rsid w:val="000C1309"/>
    <w:rsid w:val="000C2579"/>
    <w:rsid w:val="000C3FBB"/>
    <w:rsid w:val="000C4538"/>
    <w:rsid w:val="000C5AF2"/>
    <w:rsid w:val="000C67CE"/>
    <w:rsid w:val="000C6C5E"/>
    <w:rsid w:val="000D0690"/>
    <w:rsid w:val="000D1CF9"/>
    <w:rsid w:val="000D4B4F"/>
    <w:rsid w:val="000D55D0"/>
    <w:rsid w:val="000D5737"/>
    <w:rsid w:val="000D585F"/>
    <w:rsid w:val="000D7217"/>
    <w:rsid w:val="000D794C"/>
    <w:rsid w:val="000E059C"/>
    <w:rsid w:val="000E0AA8"/>
    <w:rsid w:val="000E1DE1"/>
    <w:rsid w:val="000E35FE"/>
    <w:rsid w:val="000E3F4E"/>
    <w:rsid w:val="000E5940"/>
    <w:rsid w:val="000E6686"/>
    <w:rsid w:val="000E731A"/>
    <w:rsid w:val="000F0542"/>
    <w:rsid w:val="000F0790"/>
    <w:rsid w:val="000F28B8"/>
    <w:rsid w:val="000F37AB"/>
    <w:rsid w:val="000F3AA5"/>
    <w:rsid w:val="000F3D20"/>
    <w:rsid w:val="000F461C"/>
    <w:rsid w:val="000F4778"/>
    <w:rsid w:val="000F5F4F"/>
    <w:rsid w:val="00100E6C"/>
    <w:rsid w:val="0010278F"/>
    <w:rsid w:val="00102C1C"/>
    <w:rsid w:val="00102E06"/>
    <w:rsid w:val="00103F6C"/>
    <w:rsid w:val="0010442A"/>
    <w:rsid w:val="001045D2"/>
    <w:rsid w:val="001107C6"/>
    <w:rsid w:val="001132BF"/>
    <w:rsid w:val="001146B6"/>
    <w:rsid w:val="001147C8"/>
    <w:rsid w:val="00114AD5"/>
    <w:rsid w:val="00115018"/>
    <w:rsid w:val="001154DF"/>
    <w:rsid w:val="001155A4"/>
    <w:rsid w:val="0011653F"/>
    <w:rsid w:val="00117F06"/>
    <w:rsid w:val="00120E2F"/>
    <w:rsid w:val="00121AD3"/>
    <w:rsid w:val="00122208"/>
    <w:rsid w:val="00123140"/>
    <w:rsid w:val="001233F2"/>
    <w:rsid w:val="001241A2"/>
    <w:rsid w:val="00124403"/>
    <w:rsid w:val="00124C18"/>
    <w:rsid w:val="0013114E"/>
    <w:rsid w:val="00134242"/>
    <w:rsid w:val="00134D68"/>
    <w:rsid w:val="001351E4"/>
    <w:rsid w:val="00137684"/>
    <w:rsid w:val="0014121C"/>
    <w:rsid w:val="00141B60"/>
    <w:rsid w:val="00141E69"/>
    <w:rsid w:val="001420DF"/>
    <w:rsid w:val="00143B1A"/>
    <w:rsid w:val="00145248"/>
    <w:rsid w:val="00145998"/>
    <w:rsid w:val="00145AE6"/>
    <w:rsid w:val="00147AB8"/>
    <w:rsid w:val="001500B2"/>
    <w:rsid w:val="001503E3"/>
    <w:rsid w:val="001506EA"/>
    <w:rsid w:val="00150B34"/>
    <w:rsid w:val="00151342"/>
    <w:rsid w:val="001515AB"/>
    <w:rsid w:val="00151708"/>
    <w:rsid w:val="00151F27"/>
    <w:rsid w:val="0015310D"/>
    <w:rsid w:val="00153ABE"/>
    <w:rsid w:val="00155843"/>
    <w:rsid w:val="0015596E"/>
    <w:rsid w:val="00157234"/>
    <w:rsid w:val="00160759"/>
    <w:rsid w:val="001617E1"/>
    <w:rsid w:val="0016243C"/>
    <w:rsid w:val="0016254D"/>
    <w:rsid w:val="00163606"/>
    <w:rsid w:val="0016388A"/>
    <w:rsid w:val="00164AFE"/>
    <w:rsid w:val="00165A2B"/>
    <w:rsid w:val="001668E8"/>
    <w:rsid w:val="00166C85"/>
    <w:rsid w:val="001705E0"/>
    <w:rsid w:val="001711FE"/>
    <w:rsid w:val="0017181F"/>
    <w:rsid w:val="00174EE2"/>
    <w:rsid w:val="001764EA"/>
    <w:rsid w:val="00180BA3"/>
    <w:rsid w:val="00180DB4"/>
    <w:rsid w:val="00182107"/>
    <w:rsid w:val="0018252B"/>
    <w:rsid w:val="001829E8"/>
    <w:rsid w:val="00182A09"/>
    <w:rsid w:val="00182C68"/>
    <w:rsid w:val="00183A91"/>
    <w:rsid w:val="0018544B"/>
    <w:rsid w:val="00186F52"/>
    <w:rsid w:val="00187686"/>
    <w:rsid w:val="00190C35"/>
    <w:rsid w:val="00190D9D"/>
    <w:rsid w:val="001928CB"/>
    <w:rsid w:val="00193547"/>
    <w:rsid w:val="00193719"/>
    <w:rsid w:val="00194711"/>
    <w:rsid w:val="00194787"/>
    <w:rsid w:val="00194D63"/>
    <w:rsid w:val="0019545D"/>
    <w:rsid w:val="00197D2B"/>
    <w:rsid w:val="001A247D"/>
    <w:rsid w:val="001A2A45"/>
    <w:rsid w:val="001A405F"/>
    <w:rsid w:val="001A434D"/>
    <w:rsid w:val="001A4B42"/>
    <w:rsid w:val="001A4E1F"/>
    <w:rsid w:val="001A5D55"/>
    <w:rsid w:val="001A76A6"/>
    <w:rsid w:val="001A7E20"/>
    <w:rsid w:val="001B26F7"/>
    <w:rsid w:val="001B66FF"/>
    <w:rsid w:val="001B757F"/>
    <w:rsid w:val="001C0EA7"/>
    <w:rsid w:val="001C1034"/>
    <w:rsid w:val="001C2948"/>
    <w:rsid w:val="001C2CF2"/>
    <w:rsid w:val="001C38FB"/>
    <w:rsid w:val="001C40A4"/>
    <w:rsid w:val="001C421D"/>
    <w:rsid w:val="001C53B1"/>
    <w:rsid w:val="001C6CAC"/>
    <w:rsid w:val="001D09A2"/>
    <w:rsid w:val="001D1AC3"/>
    <w:rsid w:val="001D1FC1"/>
    <w:rsid w:val="001D3499"/>
    <w:rsid w:val="001D3943"/>
    <w:rsid w:val="001D6668"/>
    <w:rsid w:val="001E224A"/>
    <w:rsid w:val="001E62F1"/>
    <w:rsid w:val="001E7659"/>
    <w:rsid w:val="001F01AA"/>
    <w:rsid w:val="001F01CE"/>
    <w:rsid w:val="001F01E7"/>
    <w:rsid w:val="001F0206"/>
    <w:rsid w:val="001F0BB3"/>
    <w:rsid w:val="001F1CFE"/>
    <w:rsid w:val="001F3283"/>
    <w:rsid w:val="001F3F71"/>
    <w:rsid w:val="001F4939"/>
    <w:rsid w:val="001F59F4"/>
    <w:rsid w:val="001F5A92"/>
    <w:rsid w:val="001F5EF6"/>
    <w:rsid w:val="001F6244"/>
    <w:rsid w:val="00201390"/>
    <w:rsid w:val="00202683"/>
    <w:rsid w:val="00202740"/>
    <w:rsid w:val="002030C3"/>
    <w:rsid w:val="002038CD"/>
    <w:rsid w:val="00203B6E"/>
    <w:rsid w:val="00203E1B"/>
    <w:rsid w:val="00211645"/>
    <w:rsid w:val="002124A7"/>
    <w:rsid w:val="002127F4"/>
    <w:rsid w:val="00212880"/>
    <w:rsid w:val="00213454"/>
    <w:rsid w:val="0021355B"/>
    <w:rsid w:val="00214787"/>
    <w:rsid w:val="00215A23"/>
    <w:rsid w:val="00215BCA"/>
    <w:rsid w:val="00215D7F"/>
    <w:rsid w:val="00220369"/>
    <w:rsid w:val="00220A54"/>
    <w:rsid w:val="00221F6D"/>
    <w:rsid w:val="00222D2D"/>
    <w:rsid w:val="00224E3F"/>
    <w:rsid w:val="00225A52"/>
    <w:rsid w:val="00230BB7"/>
    <w:rsid w:val="00231675"/>
    <w:rsid w:val="002320E4"/>
    <w:rsid w:val="002325A8"/>
    <w:rsid w:val="0023293B"/>
    <w:rsid w:val="00233A44"/>
    <w:rsid w:val="00233EE1"/>
    <w:rsid w:val="00235445"/>
    <w:rsid w:val="00236C5A"/>
    <w:rsid w:val="002370EE"/>
    <w:rsid w:val="00237C61"/>
    <w:rsid w:val="00242DA7"/>
    <w:rsid w:val="00243631"/>
    <w:rsid w:val="00244062"/>
    <w:rsid w:val="00244FBE"/>
    <w:rsid w:val="00245E20"/>
    <w:rsid w:val="002463F5"/>
    <w:rsid w:val="00246CA4"/>
    <w:rsid w:val="00247EDB"/>
    <w:rsid w:val="00250A03"/>
    <w:rsid w:val="00254ECE"/>
    <w:rsid w:val="00254F9D"/>
    <w:rsid w:val="0026025E"/>
    <w:rsid w:val="00261A54"/>
    <w:rsid w:val="00262E9B"/>
    <w:rsid w:val="002635BF"/>
    <w:rsid w:val="00263875"/>
    <w:rsid w:val="00263BB1"/>
    <w:rsid w:val="00264014"/>
    <w:rsid w:val="00266209"/>
    <w:rsid w:val="00266376"/>
    <w:rsid w:val="00266E59"/>
    <w:rsid w:val="0026712A"/>
    <w:rsid w:val="00267A0B"/>
    <w:rsid w:val="00270738"/>
    <w:rsid w:val="00272CB4"/>
    <w:rsid w:val="00273070"/>
    <w:rsid w:val="002733F2"/>
    <w:rsid w:val="002741A4"/>
    <w:rsid w:val="002755B1"/>
    <w:rsid w:val="00276388"/>
    <w:rsid w:val="00277996"/>
    <w:rsid w:val="00277F89"/>
    <w:rsid w:val="00280FE9"/>
    <w:rsid w:val="0028206E"/>
    <w:rsid w:val="00285949"/>
    <w:rsid w:val="00286062"/>
    <w:rsid w:val="00291AF7"/>
    <w:rsid w:val="00291FE5"/>
    <w:rsid w:val="00292DF9"/>
    <w:rsid w:val="00294FB7"/>
    <w:rsid w:val="002950D3"/>
    <w:rsid w:val="00295429"/>
    <w:rsid w:val="002955D5"/>
    <w:rsid w:val="00297523"/>
    <w:rsid w:val="00297A44"/>
    <w:rsid w:val="00297AA1"/>
    <w:rsid w:val="002A2634"/>
    <w:rsid w:val="002A369A"/>
    <w:rsid w:val="002B195B"/>
    <w:rsid w:val="002B299A"/>
    <w:rsid w:val="002B392B"/>
    <w:rsid w:val="002B417F"/>
    <w:rsid w:val="002B4AAB"/>
    <w:rsid w:val="002B6075"/>
    <w:rsid w:val="002B6B89"/>
    <w:rsid w:val="002B6F80"/>
    <w:rsid w:val="002B711A"/>
    <w:rsid w:val="002B7A6E"/>
    <w:rsid w:val="002C0ED2"/>
    <w:rsid w:val="002C23EE"/>
    <w:rsid w:val="002C28E7"/>
    <w:rsid w:val="002C2AC0"/>
    <w:rsid w:val="002C3D04"/>
    <w:rsid w:val="002D117C"/>
    <w:rsid w:val="002D13A1"/>
    <w:rsid w:val="002D1D6B"/>
    <w:rsid w:val="002D326A"/>
    <w:rsid w:val="002D3C58"/>
    <w:rsid w:val="002D49E0"/>
    <w:rsid w:val="002D4BD7"/>
    <w:rsid w:val="002D7D69"/>
    <w:rsid w:val="002E0B28"/>
    <w:rsid w:val="002E136B"/>
    <w:rsid w:val="002E14BC"/>
    <w:rsid w:val="002E1644"/>
    <w:rsid w:val="002E4378"/>
    <w:rsid w:val="002E54BE"/>
    <w:rsid w:val="002E5CDC"/>
    <w:rsid w:val="002E6431"/>
    <w:rsid w:val="002E6D06"/>
    <w:rsid w:val="002E77CE"/>
    <w:rsid w:val="002E7B1B"/>
    <w:rsid w:val="002F0C62"/>
    <w:rsid w:val="002F2226"/>
    <w:rsid w:val="002F513C"/>
    <w:rsid w:val="002F5550"/>
    <w:rsid w:val="002F70BE"/>
    <w:rsid w:val="002F7D69"/>
    <w:rsid w:val="00301784"/>
    <w:rsid w:val="00301CBE"/>
    <w:rsid w:val="003105FC"/>
    <w:rsid w:val="00310A5B"/>
    <w:rsid w:val="00311149"/>
    <w:rsid w:val="00311810"/>
    <w:rsid w:val="0031255B"/>
    <w:rsid w:val="00312BF1"/>
    <w:rsid w:val="00312D25"/>
    <w:rsid w:val="00313421"/>
    <w:rsid w:val="00314695"/>
    <w:rsid w:val="0031477C"/>
    <w:rsid w:val="00316B9C"/>
    <w:rsid w:val="00316C26"/>
    <w:rsid w:val="00320EEE"/>
    <w:rsid w:val="00321012"/>
    <w:rsid w:val="0032140F"/>
    <w:rsid w:val="00322B38"/>
    <w:rsid w:val="0032510E"/>
    <w:rsid w:val="00327C13"/>
    <w:rsid w:val="003300DA"/>
    <w:rsid w:val="003315E1"/>
    <w:rsid w:val="00331E44"/>
    <w:rsid w:val="00332C4B"/>
    <w:rsid w:val="00333839"/>
    <w:rsid w:val="003342A8"/>
    <w:rsid w:val="0033552D"/>
    <w:rsid w:val="00336B99"/>
    <w:rsid w:val="00340784"/>
    <w:rsid w:val="0034096F"/>
    <w:rsid w:val="003409C9"/>
    <w:rsid w:val="00340B60"/>
    <w:rsid w:val="00340CE7"/>
    <w:rsid w:val="00342C7D"/>
    <w:rsid w:val="00342DB8"/>
    <w:rsid w:val="0034322B"/>
    <w:rsid w:val="00343344"/>
    <w:rsid w:val="00343B31"/>
    <w:rsid w:val="00344192"/>
    <w:rsid w:val="0034530F"/>
    <w:rsid w:val="00345E7C"/>
    <w:rsid w:val="00345F03"/>
    <w:rsid w:val="00346958"/>
    <w:rsid w:val="003510E0"/>
    <w:rsid w:val="00351401"/>
    <w:rsid w:val="003531E9"/>
    <w:rsid w:val="00353501"/>
    <w:rsid w:val="003568B1"/>
    <w:rsid w:val="003576EC"/>
    <w:rsid w:val="00357BD6"/>
    <w:rsid w:val="00357CD0"/>
    <w:rsid w:val="00360D2D"/>
    <w:rsid w:val="003610BC"/>
    <w:rsid w:val="0036119B"/>
    <w:rsid w:val="00363054"/>
    <w:rsid w:val="0036371B"/>
    <w:rsid w:val="003649E5"/>
    <w:rsid w:val="00364A57"/>
    <w:rsid w:val="003665AD"/>
    <w:rsid w:val="0037207B"/>
    <w:rsid w:val="003730BA"/>
    <w:rsid w:val="00373334"/>
    <w:rsid w:val="00374724"/>
    <w:rsid w:val="00374C72"/>
    <w:rsid w:val="003758ED"/>
    <w:rsid w:val="00377EB7"/>
    <w:rsid w:val="0037E54B"/>
    <w:rsid w:val="00380E25"/>
    <w:rsid w:val="00382A2F"/>
    <w:rsid w:val="00383EE2"/>
    <w:rsid w:val="00387E6E"/>
    <w:rsid w:val="003917B6"/>
    <w:rsid w:val="00391FC9"/>
    <w:rsid w:val="003939E1"/>
    <w:rsid w:val="00397C8E"/>
    <w:rsid w:val="003A0FFE"/>
    <w:rsid w:val="003A2BCD"/>
    <w:rsid w:val="003A3309"/>
    <w:rsid w:val="003A43C7"/>
    <w:rsid w:val="003A58F3"/>
    <w:rsid w:val="003A5BD9"/>
    <w:rsid w:val="003A66B1"/>
    <w:rsid w:val="003A776E"/>
    <w:rsid w:val="003A7C5A"/>
    <w:rsid w:val="003B1840"/>
    <w:rsid w:val="003B1BB1"/>
    <w:rsid w:val="003B1F1C"/>
    <w:rsid w:val="003B5452"/>
    <w:rsid w:val="003B57F4"/>
    <w:rsid w:val="003B59FE"/>
    <w:rsid w:val="003B6654"/>
    <w:rsid w:val="003B781B"/>
    <w:rsid w:val="003C0178"/>
    <w:rsid w:val="003C0E38"/>
    <w:rsid w:val="003C6E5C"/>
    <w:rsid w:val="003C6EBD"/>
    <w:rsid w:val="003C73A5"/>
    <w:rsid w:val="003D04A0"/>
    <w:rsid w:val="003D1468"/>
    <w:rsid w:val="003D2493"/>
    <w:rsid w:val="003D62F4"/>
    <w:rsid w:val="003D7A4E"/>
    <w:rsid w:val="003E1D3C"/>
    <w:rsid w:val="003E2DA4"/>
    <w:rsid w:val="003E2FF8"/>
    <w:rsid w:val="003E36F0"/>
    <w:rsid w:val="003E5ECA"/>
    <w:rsid w:val="003E728A"/>
    <w:rsid w:val="003E7EA5"/>
    <w:rsid w:val="003F2BDE"/>
    <w:rsid w:val="003F500D"/>
    <w:rsid w:val="003F6F2C"/>
    <w:rsid w:val="003F76FE"/>
    <w:rsid w:val="003F7C04"/>
    <w:rsid w:val="004004AC"/>
    <w:rsid w:val="00400CAA"/>
    <w:rsid w:val="004019D2"/>
    <w:rsid w:val="00401B41"/>
    <w:rsid w:val="00401BD9"/>
    <w:rsid w:val="00402898"/>
    <w:rsid w:val="00403DC5"/>
    <w:rsid w:val="00404BCC"/>
    <w:rsid w:val="004059E8"/>
    <w:rsid w:val="00405BF5"/>
    <w:rsid w:val="00406024"/>
    <w:rsid w:val="00406494"/>
    <w:rsid w:val="00411EA2"/>
    <w:rsid w:val="004145C1"/>
    <w:rsid w:val="00415FF2"/>
    <w:rsid w:val="00417873"/>
    <w:rsid w:val="00420232"/>
    <w:rsid w:val="00422ABC"/>
    <w:rsid w:val="00424E97"/>
    <w:rsid w:val="00425236"/>
    <w:rsid w:val="00426012"/>
    <w:rsid w:val="00430F95"/>
    <w:rsid w:val="0043134B"/>
    <w:rsid w:val="00431D5C"/>
    <w:rsid w:val="00433DB6"/>
    <w:rsid w:val="00433EE1"/>
    <w:rsid w:val="0043465D"/>
    <w:rsid w:val="00435DBA"/>
    <w:rsid w:val="00436635"/>
    <w:rsid w:val="004371E8"/>
    <w:rsid w:val="00442455"/>
    <w:rsid w:val="00444D39"/>
    <w:rsid w:val="0045000F"/>
    <w:rsid w:val="00450A96"/>
    <w:rsid w:val="00451786"/>
    <w:rsid w:val="0045209F"/>
    <w:rsid w:val="004530DC"/>
    <w:rsid w:val="004538FE"/>
    <w:rsid w:val="00454641"/>
    <w:rsid w:val="004547FA"/>
    <w:rsid w:val="00456159"/>
    <w:rsid w:val="0046034B"/>
    <w:rsid w:val="00460658"/>
    <w:rsid w:val="00460686"/>
    <w:rsid w:val="004611F5"/>
    <w:rsid w:val="00462B16"/>
    <w:rsid w:val="004638F2"/>
    <w:rsid w:val="00463E87"/>
    <w:rsid w:val="00464280"/>
    <w:rsid w:val="00464E38"/>
    <w:rsid w:val="00473C50"/>
    <w:rsid w:val="00474307"/>
    <w:rsid w:val="00475211"/>
    <w:rsid w:val="004764D2"/>
    <w:rsid w:val="00476D3E"/>
    <w:rsid w:val="00481530"/>
    <w:rsid w:val="004822CC"/>
    <w:rsid w:val="00484963"/>
    <w:rsid w:val="00485172"/>
    <w:rsid w:val="004859CA"/>
    <w:rsid w:val="00485D10"/>
    <w:rsid w:val="00487058"/>
    <w:rsid w:val="0049073F"/>
    <w:rsid w:val="00492303"/>
    <w:rsid w:val="00492FE2"/>
    <w:rsid w:val="00494244"/>
    <w:rsid w:val="00495123"/>
    <w:rsid w:val="00495AEC"/>
    <w:rsid w:val="00496328"/>
    <w:rsid w:val="004965AA"/>
    <w:rsid w:val="00496F34"/>
    <w:rsid w:val="004A170F"/>
    <w:rsid w:val="004A2066"/>
    <w:rsid w:val="004A24DE"/>
    <w:rsid w:val="004A2895"/>
    <w:rsid w:val="004A3B1E"/>
    <w:rsid w:val="004A5283"/>
    <w:rsid w:val="004A61E7"/>
    <w:rsid w:val="004A681B"/>
    <w:rsid w:val="004A6A05"/>
    <w:rsid w:val="004A6FAB"/>
    <w:rsid w:val="004A79B0"/>
    <w:rsid w:val="004B07E0"/>
    <w:rsid w:val="004B0D4A"/>
    <w:rsid w:val="004B114A"/>
    <w:rsid w:val="004B3456"/>
    <w:rsid w:val="004B3516"/>
    <w:rsid w:val="004B3DAF"/>
    <w:rsid w:val="004B3F92"/>
    <w:rsid w:val="004B48A2"/>
    <w:rsid w:val="004C1B63"/>
    <w:rsid w:val="004C353C"/>
    <w:rsid w:val="004C37A0"/>
    <w:rsid w:val="004C3959"/>
    <w:rsid w:val="004C4281"/>
    <w:rsid w:val="004C610C"/>
    <w:rsid w:val="004C7167"/>
    <w:rsid w:val="004D007C"/>
    <w:rsid w:val="004D0B87"/>
    <w:rsid w:val="004D3677"/>
    <w:rsid w:val="004D4356"/>
    <w:rsid w:val="004D491B"/>
    <w:rsid w:val="004D55FD"/>
    <w:rsid w:val="004D585D"/>
    <w:rsid w:val="004D665B"/>
    <w:rsid w:val="004E0483"/>
    <w:rsid w:val="004E0A59"/>
    <w:rsid w:val="004E4365"/>
    <w:rsid w:val="004E6778"/>
    <w:rsid w:val="004E72B9"/>
    <w:rsid w:val="004F1876"/>
    <w:rsid w:val="004F209C"/>
    <w:rsid w:val="004F31EE"/>
    <w:rsid w:val="004F33FC"/>
    <w:rsid w:val="004F3A15"/>
    <w:rsid w:val="004F58F3"/>
    <w:rsid w:val="004F6838"/>
    <w:rsid w:val="00501058"/>
    <w:rsid w:val="005018BB"/>
    <w:rsid w:val="00501C06"/>
    <w:rsid w:val="0050291A"/>
    <w:rsid w:val="00502E4A"/>
    <w:rsid w:val="00503A62"/>
    <w:rsid w:val="00504CF7"/>
    <w:rsid w:val="005054BE"/>
    <w:rsid w:val="005059D7"/>
    <w:rsid w:val="00506A36"/>
    <w:rsid w:val="00507690"/>
    <w:rsid w:val="00511274"/>
    <w:rsid w:val="00511506"/>
    <w:rsid w:val="00511BA4"/>
    <w:rsid w:val="00513560"/>
    <w:rsid w:val="005135E1"/>
    <w:rsid w:val="00513DA9"/>
    <w:rsid w:val="00514B92"/>
    <w:rsid w:val="005154FC"/>
    <w:rsid w:val="00515F96"/>
    <w:rsid w:val="0051600F"/>
    <w:rsid w:val="0051798F"/>
    <w:rsid w:val="0052210A"/>
    <w:rsid w:val="005228E7"/>
    <w:rsid w:val="00524246"/>
    <w:rsid w:val="00524536"/>
    <w:rsid w:val="00531143"/>
    <w:rsid w:val="0053124B"/>
    <w:rsid w:val="00532A3D"/>
    <w:rsid w:val="00533458"/>
    <w:rsid w:val="005343E4"/>
    <w:rsid w:val="00534B9B"/>
    <w:rsid w:val="00534D8F"/>
    <w:rsid w:val="005360BE"/>
    <w:rsid w:val="00542488"/>
    <w:rsid w:val="00543765"/>
    <w:rsid w:val="00544D3B"/>
    <w:rsid w:val="005451F6"/>
    <w:rsid w:val="00545CBB"/>
    <w:rsid w:val="00547421"/>
    <w:rsid w:val="00547676"/>
    <w:rsid w:val="00547691"/>
    <w:rsid w:val="00550D14"/>
    <w:rsid w:val="00551838"/>
    <w:rsid w:val="00552CD4"/>
    <w:rsid w:val="00552EA8"/>
    <w:rsid w:val="005531B9"/>
    <w:rsid w:val="005550E2"/>
    <w:rsid w:val="0055594E"/>
    <w:rsid w:val="005559C1"/>
    <w:rsid w:val="00555C4D"/>
    <w:rsid w:val="00557862"/>
    <w:rsid w:val="00560BCD"/>
    <w:rsid w:val="005613D5"/>
    <w:rsid w:val="00562C8C"/>
    <w:rsid w:val="00563D8C"/>
    <w:rsid w:val="0056730C"/>
    <w:rsid w:val="00570116"/>
    <w:rsid w:val="00571D04"/>
    <w:rsid w:val="0057344F"/>
    <w:rsid w:val="00573483"/>
    <w:rsid w:val="00573EAE"/>
    <w:rsid w:val="0057487C"/>
    <w:rsid w:val="00574DFD"/>
    <w:rsid w:val="00575054"/>
    <w:rsid w:val="00575A32"/>
    <w:rsid w:val="00577013"/>
    <w:rsid w:val="00581468"/>
    <w:rsid w:val="0058187C"/>
    <w:rsid w:val="00582D36"/>
    <w:rsid w:val="00583F12"/>
    <w:rsid w:val="005840FA"/>
    <w:rsid w:val="00585786"/>
    <w:rsid w:val="00587336"/>
    <w:rsid w:val="00590DA3"/>
    <w:rsid w:val="005910C3"/>
    <w:rsid w:val="005918C1"/>
    <w:rsid w:val="00591984"/>
    <w:rsid w:val="00591FFB"/>
    <w:rsid w:val="005949CC"/>
    <w:rsid w:val="00594F9C"/>
    <w:rsid w:val="00595946"/>
    <w:rsid w:val="0059665C"/>
    <w:rsid w:val="00596F42"/>
    <w:rsid w:val="005A01F3"/>
    <w:rsid w:val="005A0431"/>
    <w:rsid w:val="005A0610"/>
    <w:rsid w:val="005A51D6"/>
    <w:rsid w:val="005A56C9"/>
    <w:rsid w:val="005A589D"/>
    <w:rsid w:val="005A58E0"/>
    <w:rsid w:val="005B0697"/>
    <w:rsid w:val="005B4555"/>
    <w:rsid w:val="005B4779"/>
    <w:rsid w:val="005B5440"/>
    <w:rsid w:val="005B59E9"/>
    <w:rsid w:val="005B77FD"/>
    <w:rsid w:val="005C0009"/>
    <w:rsid w:val="005C1240"/>
    <w:rsid w:val="005C1E1C"/>
    <w:rsid w:val="005C244C"/>
    <w:rsid w:val="005C31A8"/>
    <w:rsid w:val="005C3922"/>
    <w:rsid w:val="005C656F"/>
    <w:rsid w:val="005C6FA6"/>
    <w:rsid w:val="005C717C"/>
    <w:rsid w:val="005D066E"/>
    <w:rsid w:val="005D1203"/>
    <w:rsid w:val="005D16BF"/>
    <w:rsid w:val="005D2AE0"/>
    <w:rsid w:val="005D31A6"/>
    <w:rsid w:val="005D47FA"/>
    <w:rsid w:val="005D62EF"/>
    <w:rsid w:val="005D6548"/>
    <w:rsid w:val="005E0266"/>
    <w:rsid w:val="005E421E"/>
    <w:rsid w:val="005E6FF5"/>
    <w:rsid w:val="005F171C"/>
    <w:rsid w:val="005F2DBF"/>
    <w:rsid w:val="005F38F4"/>
    <w:rsid w:val="005F4DE3"/>
    <w:rsid w:val="005F50BA"/>
    <w:rsid w:val="005F6EA1"/>
    <w:rsid w:val="005F75A0"/>
    <w:rsid w:val="006027B2"/>
    <w:rsid w:val="00602D20"/>
    <w:rsid w:val="006035D6"/>
    <w:rsid w:val="00605328"/>
    <w:rsid w:val="00607C37"/>
    <w:rsid w:val="0061017E"/>
    <w:rsid w:val="0061120D"/>
    <w:rsid w:val="00611C91"/>
    <w:rsid w:val="006120AF"/>
    <w:rsid w:val="0061296A"/>
    <w:rsid w:val="00613CA8"/>
    <w:rsid w:val="006155F2"/>
    <w:rsid w:val="00615904"/>
    <w:rsid w:val="0061631E"/>
    <w:rsid w:val="00616CAE"/>
    <w:rsid w:val="00617261"/>
    <w:rsid w:val="006209BC"/>
    <w:rsid w:val="00620E01"/>
    <w:rsid w:val="00621633"/>
    <w:rsid w:val="0062169C"/>
    <w:rsid w:val="00621809"/>
    <w:rsid w:val="00621A56"/>
    <w:rsid w:val="00621E02"/>
    <w:rsid w:val="006221F9"/>
    <w:rsid w:val="006251A1"/>
    <w:rsid w:val="006255EB"/>
    <w:rsid w:val="00625B01"/>
    <w:rsid w:val="00627F8D"/>
    <w:rsid w:val="006306A5"/>
    <w:rsid w:val="0063288C"/>
    <w:rsid w:val="006333BF"/>
    <w:rsid w:val="0063366E"/>
    <w:rsid w:val="006343B7"/>
    <w:rsid w:val="00634861"/>
    <w:rsid w:val="00634A24"/>
    <w:rsid w:val="00634B79"/>
    <w:rsid w:val="006355A9"/>
    <w:rsid w:val="006357C0"/>
    <w:rsid w:val="006377F3"/>
    <w:rsid w:val="00637FDD"/>
    <w:rsid w:val="0064013A"/>
    <w:rsid w:val="00640CD9"/>
    <w:rsid w:val="0064108E"/>
    <w:rsid w:val="0064142E"/>
    <w:rsid w:val="00641A83"/>
    <w:rsid w:val="00642056"/>
    <w:rsid w:val="00643614"/>
    <w:rsid w:val="00645BB7"/>
    <w:rsid w:val="00646145"/>
    <w:rsid w:val="006479F9"/>
    <w:rsid w:val="00647EDD"/>
    <w:rsid w:val="006508B2"/>
    <w:rsid w:val="0065337E"/>
    <w:rsid w:val="00654005"/>
    <w:rsid w:val="00655551"/>
    <w:rsid w:val="00655C9B"/>
    <w:rsid w:val="00655DA3"/>
    <w:rsid w:val="00656119"/>
    <w:rsid w:val="0065623C"/>
    <w:rsid w:val="00657575"/>
    <w:rsid w:val="006577BE"/>
    <w:rsid w:val="006619C2"/>
    <w:rsid w:val="00661BA8"/>
    <w:rsid w:val="00661FA8"/>
    <w:rsid w:val="00665328"/>
    <w:rsid w:val="006653C9"/>
    <w:rsid w:val="00665EE7"/>
    <w:rsid w:val="00666923"/>
    <w:rsid w:val="00667937"/>
    <w:rsid w:val="00670912"/>
    <w:rsid w:val="00671722"/>
    <w:rsid w:val="00671724"/>
    <w:rsid w:val="0067242E"/>
    <w:rsid w:val="00673825"/>
    <w:rsid w:val="00675C22"/>
    <w:rsid w:val="006766D6"/>
    <w:rsid w:val="0067728E"/>
    <w:rsid w:val="006772F7"/>
    <w:rsid w:val="0067737C"/>
    <w:rsid w:val="00677A47"/>
    <w:rsid w:val="00682AA8"/>
    <w:rsid w:val="00683EF3"/>
    <w:rsid w:val="00685959"/>
    <w:rsid w:val="00685B78"/>
    <w:rsid w:val="006861ED"/>
    <w:rsid w:val="006862CC"/>
    <w:rsid w:val="00690B5A"/>
    <w:rsid w:val="00691650"/>
    <w:rsid w:val="006919A2"/>
    <w:rsid w:val="006921D3"/>
    <w:rsid w:val="006926CC"/>
    <w:rsid w:val="0069321C"/>
    <w:rsid w:val="00693AE0"/>
    <w:rsid w:val="00694803"/>
    <w:rsid w:val="006951C8"/>
    <w:rsid w:val="006951E7"/>
    <w:rsid w:val="006954D4"/>
    <w:rsid w:val="00696588"/>
    <w:rsid w:val="006A116C"/>
    <w:rsid w:val="006A19C7"/>
    <w:rsid w:val="006A1E7C"/>
    <w:rsid w:val="006A2BC3"/>
    <w:rsid w:val="006A43A2"/>
    <w:rsid w:val="006A6AE1"/>
    <w:rsid w:val="006B118F"/>
    <w:rsid w:val="006B1463"/>
    <w:rsid w:val="006B18E1"/>
    <w:rsid w:val="006B18FF"/>
    <w:rsid w:val="006B2540"/>
    <w:rsid w:val="006B41BD"/>
    <w:rsid w:val="006B4321"/>
    <w:rsid w:val="006B4334"/>
    <w:rsid w:val="006B5D6E"/>
    <w:rsid w:val="006B5F1E"/>
    <w:rsid w:val="006B68E8"/>
    <w:rsid w:val="006C177D"/>
    <w:rsid w:val="006C1838"/>
    <w:rsid w:val="006C27CC"/>
    <w:rsid w:val="006C2EEA"/>
    <w:rsid w:val="006C6328"/>
    <w:rsid w:val="006D1403"/>
    <w:rsid w:val="006D1B0B"/>
    <w:rsid w:val="006D1C4B"/>
    <w:rsid w:val="006D5385"/>
    <w:rsid w:val="006D543F"/>
    <w:rsid w:val="006D58B5"/>
    <w:rsid w:val="006D6A23"/>
    <w:rsid w:val="006D6A34"/>
    <w:rsid w:val="006E3C22"/>
    <w:rsid w:val="006E5772"/>
    <w:rsid w:val="006E788B"/>
    <w:rsid w:val="006F022D"/>
    <w:rsid w:val="006F1316"/>
    <w:rsid w:val="006F17D4"/>
    <w:rsid w:val="006F213D"/>
    <w:rsid w:val="006F2351"/>
    <w:rsid w:val="006F2A09"/>
    <w:rsid w:val="006F35F5"/>
    <w:rsid w:val="006F442E"/>
    <w:rsid w:val="006F7E95"/>
    <w:rsid w:val="007004C7"/>
    <w:rsid w:val="00700508"/>
    <w:rsid w:val="00700DAF"/>
    <w:rsid w:val="00701B12"/>
    <w:rsid w:val="00702E91"/>
    <w:rsid w:val="0070471B"/>
    <w:rsid w:val="007053DD"/>
    <w:rsid w:val="00706093"/>
    <w:rsid w:val="007062EF"/>
    <w:rsid w:val="00707927"/>
    <w:rsid w:val="00707A20"/>
    <w:rsid w:val="00707FF1"/>
    <w:rsid w:val="00710182"/>
    <w:rsid w:val="00710C87"/>
    <w:rsid w:val="007117F2"/>
    <w:rsid w:val="00711ADC"/>
    <w:rsid w:val="00713620"/>
    <w:rsid w:val="00716CB4"/>
    <w:rsid w:val="00717D87"/>
    <w:rsid w:val="00722CDD"/>
    <w:rsid w:val="00724479"/>
    <w:rsid w:val="007247EE"/>
    <w:rsid w:val="00725023"/>
    <w:rsid w:val="00726E6B"/>
    <w:rsid w:val="007329AB"/>
    <w:rsid w:val="0073327C"/>
    <w:rsid w:val="00736471"/>
    <w:rsid w:val="00736E29"/>
    <w:rsid w:val="0074004F"/>
    <w:rsid w:val="00740E16"/>
    <w:rsid w:val="00741DA3"/>
    <w:rsid w:val="0074243F"/>
    <w:rsid w:val="00742AE9"/>
    <w:rsid w:val="00742F3D"/>
    <w:rsid w:val="0074399C"/>
    <w:rsid w:val="00746E72"/>
    <w:rsid w:val="00747E0D"/>
    <w:rsid w:val="00747FA5"/>
    <w:rsid w:val="00750C70"/>
    <w:rsid w:val="00751F7E"/>
    <w:rsid w:val="0075281C"/>
    <w:rsid w:val="007533DC"/>
    <w:rsid w:val="00753C27"/>
    <w:rsid w:val="007555B2"/>
    <w:rsid w:val="00755DB4"/>
    <w:rsid w:val="00756221"/>
    <w:rsid w:val="007571D7"/>
    <w:rsid w:val="00760367"/>
    <w:rsid w:val="0076067E"/>
    <w:rsid w:val="0076096E"/>
    <w:rsid w:val="00760CDB"/>
    <w:rsid w:val="00761F4C"/>
    <w:rsid w:val="0076331F"/>
    <w:rsid w:val="00763928"/>
    <w:rsid w:val="0076419A"/>
    <w:rsid w:val="00764654"/>
    <w:rsid w:val="0076595C"/>
    <w:rsid w:val="007663FD"/>
    <w:rsid w:val="00766C65"/>
    <w:rsid w:val="007700A0"/>
    <w:rsid w:val="0077320D"/>
    <w:rsid w:val="00775823"/>
    <w:rsid w:val="007771DF"/>
    <w:rsid w:val="00780591"/>
    <w:rsid w:val="00780E2E"/>
    <w:rsid w:val="0078173A"/>
    <w:rsid w:val="00781A7E"/>
    <w:rsid w:val="00783927"/>
    <w:rsid w:val="007842A0"/>
    <w:rsid w:val="00786DD8"/>
    <w:rsid w:val="00787C4F"/>
    <w:rsid w:val="0079052E"/>
    <w:rsid w:val="00790672"/>
    <w:rsid w:val="007924D7"/>
    <w:rsid w:val="00793A25"/>
    <w:rsid w:val="007944B9"/>
    <w:rsid w:val="00794532"/>
    <w:rsid w:val="00794700"/>
    <w:rsid w:val="00794867"/>
    <w:rsid w:val="007960B1"/>
    <w:rsid w:val="007970CD"/>
    <w:rsid w:val="0079729C"/>
    <w:rsid w:val="007A0908"/>
    <w:rsid w:val="007A2E02"/>
    <w:rsid w:val="007A4864"/>
    <w:rsid w:val="007A589E"/>
    <w:rsid w:val="007A6524"/>
    <w:rsid w:val="007A7642"/>
    <w:rsid w:val="007B0EA1"/>
    <w:rsid w:val="007B126E"/>
    <w:rsid w:val="007B1412"/>
    <w:rsid w:val="007B21EF"/>
    <w:rsid w:val="007B2516"/>
    <w:rsid w:val="007B3CF7"/>
    <w:rsid w:val="007B6545"/>
    <w:rsid w:val="007B675D"/>
    <w:rsid w:val="007B6AA0"/>
    <w:rsid w:val="007B76C8"/>
    <w:rsid w:val="007C11EB"/>
    <w:rsid w:val="007C1214"/>
    <w:rsid w:val="007C187B"/>
    <w:rsid w:val="007C2F67"/>
    <w:rsid w:val="007C4AE6"/>
    <w:rsid w:val="007C766C"/>
    <w:rsid w:val="007D01C0"/>
    <w:rsid w:val="007D0B92"/>
    <w:rsid w:val="007D2095"/>
    <w:rsid w:val="007D4667"/>
    <w:rsid w:val="007D46AD"/>
    <w:rsid w:val="007D62C6"/>
    <w:rsid w:val="007D79F4"/>
    <w:rsid w:val="007E087D"/>
    <w:rsid w:val="007E0BF2"/>
    <w:rsid w:val="007E189E"/>
    <w:rsid w:val="007E3568"/>
    <w:rsid w:val="007E3A38"/>
    <w:rsid w:val="007E5F8A"/>
    <w:rsid w:val="007E7500"/>
    <w:rsid w:val="007E7D11"/>
    <w:rsid w:val="007F13CE"/>
    <w:rsid w:val="007F2AF8"/>
    <w:rsid w:val="007F3B9A"/>
    <w:rsid w:val="007F3F9D"/>
    <w:rsid w:val="007F4F93"/>
    <w:rsid w:val="00802380"/>
    <w:rsid w:val="00802E8A"/>
    <w:rsid w:val="00804A68"/>
    <w:rsid w:val="00804B55"/>
    <w:rsid w:val="00805424"/>
    <w:rsid w:val="00810908"/>
    <w:rsid w:val="00817178"/>
    <w:rsid w:val="00820F22"/>
    <w:rsid w:val="0082147F"/>
    <w:rsid w:val="008230C0"/>
    <w:rsid w:val="008242D8"/>
    <w:rsid w:val="00824B40"/>
    <w:rsid w:val="00825036"/>
    <w:rsid w:val="0082544B"/>
    <w:rsid w:val="0083129D"/>
    <w:rsid w:val="008324B1"/>
    <w:rsid w:val="00832888"/>
    <w:rsid w:val="00833C65"/>
    <w:rsid w:val="008344D8"/>
    <w:rsid w:val="00834A3A"/>
    <w:rsid w:val="008366CB"/>
    <w:rsid w:val="00837761"/>
    <w:rsid w:val="008403B6"/>
    <w:rsid w:val="00840807"/>
    <w:rsid w:val="0084146B"/>
    <w:rsid w:val="00841760"/>
    <w:rsid w:val="0084263C"/>
    <w:rsid w:val="00844415"/>
    <w:rsid w:val="008447D8"/>
    <w:rsid w:val="00846E4D"/>
    <w:rsid w:val="0084736B"/>
    <w:rsid w:val="008500B8"/>
    <w:rsid w:val="008504CB"/>
    <w:rsid w:val="00851CB6"/>
    <w:rsid w:val="00853190"/>
    <w:rsid w:val="008534DC"/>
    <w:rsid w:val="00853EA3"/>
    <w:rsid w:val="00853FE2"/>
    <w:rsid w:val="00854B72"/>
    <w:rsid w:val="008611CC"/>
    <w:rsid w:val="00861E3E"/>
    <w:rsid w:val="0086223A"/>
    <w:rsid w:val="00862519"/>
    <w:rsid w:val="00866644"/>
    <w:rsid w:val="00866A69"/>
    <w:rsid w:val="00866C00"/>
    <w:rsid w:val="00866EDF"/>
    <w:rsid w:val="00866F0E"/>
    <w:rsid w:val="008709E1"/>
    <w:rsid w:val="00871147"/>
    <w:rsid w:val="00871742"/>
    <w:rsid w:val="00871D28"/>
    <w:rsid w:val="00872834"/>
    <w:rsid w:val="0087284B"/>
    <w:rsid w:val="008739BA"/>
    <w:rsid w:val="00873D59"/>
    <w:rsid w:val="008741D5"/>
    <w:rsid w:val="0087454C"/>
    <w:rsid w:val="00875462"/>
    <w:rsid w:val="00875679"/>
    <w:rsid w:val="0087593F"/>
    <w:rsid w:val="00876108"/>
    <w:rsid w:val="00877FE3"/>
    <w:rsid w:val="008804B7"/>
    <w:rsid w:val="008807AD"/>
    <w:rsid w:val="00880CA2"/>
    <w:rsid w:val="008817E8"/>
    <w:rsid w:val="00882670"/>
    <w:rsid w:val="00882D3F"/>
    <w:rsid w:val="00882E1F"/>
    <w:rsid w:val="008849A4"/>
    <w:rsid w:val="0088523B"/>
    <w:rsid w:val="00885CC6"/>
    <w:rsid w:val="00886A2D"/>
    <w:rsid w:val="008907C8"/>
    <w:rsid w:val="0089087C"/>
    <w:rsid w:val="00890FF5"/>
    <w:rsid w:val="008917CC"/>
    <w:rsid w:val="008922C0"/>
    <w:rsid w:val="008931A8"/>
    <w:rsid w:val="008931B3"/>
    <w:rsid w:val="00894824"/>
    <w:rsid w:val="00894B0D"/>
    <w:rsid w:val="00895D2E"/>
    <w:rsid w:val="00897108"/>
    <w:rsid w:val="00897189"/>
    <w:rsid w:val="00897778"/>
    <w:rsid w:val="008977FF"/>
    <w:rsid w:val="008A06C7"/>
    <w:rsid w:val="008A0770"/>
    <w:rsid w:val="008A4E0F"/>
    <w:rsid w:val="008A5758"/>
    <w:rsid w:val="008A583A"/>
    <w:rsid w:val="008B02C7"/>
    <w:rsid w:val="008B0631"/>
    <w:rsid w:val="008B0931"/>
    <w:rsid w:val="008B4158"/>
    <w:rsid w:val="008B4C42"/>
    <w:rsid w:val="008B6445"/>
    <w:rsid w:val="008B656C"/>
    <w:rsid w:val="008B69E7"/>
    <w:rsid w:val="008C0BCF"/>
    <w:rsid w:val="008C156F"/>
    <w:rsid w:val="008C1CF3"/>
    <w:rsid w:val="008C2BBA"/>
    <w:rsid w:val="008C2F87"/>
    <w:rsid w:val="008C34B3"/>
    <w:rsid w:val="008C3667"/>
    <w:rsid w:val="008C4314"/>
    <w:rsid w:val="008C6D6E"/>
    <w:rsid w:val="008C6F30"/>
    <w:rsid w:val="008D1B19"/>
    <w:rsid w:val="008D28B7"/>
    <w:rsid w:val="008D30B7"/>
    <w:rsid w:val="008D38CA"/>
    <w:rsid w:val="008D3E34"/>
    <w:rsid w:val="008D536D"/>
    <w:rsid w:val="008D6CAA"/>
    <w:rsid w:val="008E2A68"/>
    <w:rsid w:val="008E2C76"/>
    <w:rsid w:val="008E2F40"/>
    <w:rsid w:val="008E39F4"/>
    <w:rsid w:val="008E7B36"/>
    <w:rsid w:val="008F025F"/>
    <w:rsid w:val="008F0E12"/>
    <w:rsid w:val="008F20F4"/>
    <w:rsid w:val="008F2A5C"/>
    <w:rsid w:val="008F2E0C"/>
    <w:rsid w:val="008F362D"/>
    <w:rsid w:val="008F37ED"/>
    <w:rsid w:val="008F4119"/>
    <w:rsid w:val="008F4C6D"/>
    <w:rsid w:val="008F5320"/>
    <w:rsid w:val="008F5458"/>
    <w:rsid w:val="008F64DA"/>
    <w:rsid w:val="008F7884"/>
    <w:rsid w:val="008F7FAA"/>
    <w:rsid w:val="00900381"/>
    <w:rsid w:val="0090047A"/>
    <w:rsid w:val="0090195B"/>
    <w:rsid w:val="009032A4"/>
    <w:rsid w:val="0090460E"/>
    <w:rsid w:val="00904AAC"/>
    <w:rsid w:val="009055A1"/>
    <w:rsid w:val="0090625D"/>
    <w:rsid w:val="009063DE"/>
    <w:rsid w:val="00906680"/>
    <w:rsid w:val="00906694"/>
    <w:rsid w:val="00906B94"/>
    <w:rsid w:val="00906D48"/>
    <w:rsid w:val="00907AC4"/>
    <w:rsid w:val="00911924"/>
    <w:rsid w:val="009136E7"/>
    <w:rsid w:val="00913DF5"/>
    <w:rsid w:val="009143D2"/>
    <w:rsid w:val="009147EB"/>
    <w:rsid w:val="0091542A"/>
    <w:rsid w:val="00917A0C"/>
    <w:rsid w:val="00920C5E"/>
    <w:rsid w:val="009217D7"/>
    <w:rsid w:val="00922278"/>
    <w:rsid w:val="00922F8A"/>
    <w:rsid w:val="00923D40"/>
    <w:rsid w:val="009253F5"/>
    <w:rsid w:val="00925C80"/>
    <w:rsid w:val="00926656"/>
    <w:rsid w:val="0092771E"/>
    <w:rsid w:val="00927A4D"/>
    <w:rsid w:val="00930146"/>
    <w:rsid w:val="00930887"/>
    <w:rsid w:val="00930D15"/>
    <w:rsid w:val="0093177B"/>
    <w:rsid w:val="009322DC"/>
    <w:rsid w:val="00932A3E"/>
    <w:rsid w:val="00935A25"/>
    <w:rsid w:val="0093684D"/>
    <w:rsid w:val="00937918"/>
    <w:rsid w:val="00942CA8"/>
    <w:rsid w:val="00943F58"/>
    <w:rsid w:val="00946D96"/>
    <w:rsid w:val="00946F4C"/>
    <w:rsid w:val="00947F19"/>
    <w:rsid w:val="00950EB0"/>
    <w:rsid w:val="0095240D"/>
    <w:rsid w:val="00952A10"/>
    <w:rsid w:val="00955097"/>
    <w:rsid w:val="00956172"/>
    <w:rsid w:val="0095634C"/>
    <w:rsid w:val="009568F3"/>
    <w:rsid w:val="0096139F"/>
    <w:rsid w:val="00961B6B"/>
    <w:rsid w:val="00962CAD"/>
    <w:rsid w:val="009641F5"/>
    <w:rsid w:val="00965939"/>
    <w:rsid w:val="009659EC"/>
    <w:rsid w:val="009708C5"/>
    <w:rsid w:val="00970AD1"/>
    <w:rsid w:val="00970CCF"/>
    <w:rsid w:val="00971894"/>
    <w:rsid w:val="0097284A"/>
    <w:rsid w:val="0097300C"/>
    <w:rsid w:val="009734BD"/>
    <w:rsid w:val="0097506D"/>
    <w:rsid w:val="00976F1A"/>
    <w:rsid w:val="009770D5"/>
    <w:rsid w:val="009811D5"/>
    <w:rsid w:val="00982E28"/>
    <w:rsid w:val="00982F08"/>
    <w:rsid w:val="00983DB3"/>
    <w:rsid w:val="00984119"/>
    <w:rsid w:val="00986E34"/>
    <w:rsid w:val="009906DA"/>
    <w:rsid w:val="00992C4B"/>
    <w:rsid w:val="009939E9"/>
    <w:rsid w:val="00993A7A"/>
    <w:rsid w:val="009944CF"/>
    <w:rsid w:val="00995E3B"/>
    <w:rsid w:val="00996276"/>
    <w:rsid w:val="009A0245"/>
    <w:rsid w:val="009A0A10"/>
    <w:rsid w:val="009A23D8"/>
    <w:rsid w:val="009A257B"/>
    <w:rsid w:val="009A393B"/>
    <w:rsid w:val="009A3A1F"/>
    <w:rsid w:val="009A40C4"/>
    <w:rsid w:val="009A4D56"/>
    <w:rsid w:val="009A56A4"/>
    <w:rsid w:val="009A6B5D"/>
    <w:rsid w:val="009A6DC8"/>
    <w:rsid w:val="009A7783"/>
    <w:rsid w:val="009B0640"/>
    <w:rsid w:val="009B09BD"/>
    <w:rsid w:val="009B11A9"/>
    <w:rsid w:val="009B122D"/>
    <w:rsid w:val="009B14D7"/>
    <w:rsid w:val="009B270B"/>
    <w:rsid w:val="009B2E10"/>
    <w:rsid w:val="009B5AA2"/>
    <w:rsid w:val="009B69D9"/>
    <w:rsid w:val="009B6FFE"/>
    <w:rsid w:val="009C203F"/>
    <w:rsid w:val="009C2726"/>
    <w:rsid w:val="009C2964"/>
    <w:rsid w:val="009C2980"/>
    <w:rsid w:val="009C4F68"/>
    <w:rsid w:val="009D3059"/>
    <w:rsid w:val="009D3EBC"/>
    <w:rsid w:val="009D4835"/>
    <w:rsid w:val="009D6A09"/>
    <w:rsid w:val="009E0A65"/>
    <w:rsid w:val="009E18BD"/>
    <w:rsid w:val="009E4AD3"/>
    <w:rsid w:val="009E5E57"/>
    <w:rsid w:val="009E6E91"/>
    <w:rsid w:val="009E7C4B"/>
    <w:rsid w:val="00A00567"/>
    <w:rsid w:val="00A018B5"/>
    <w:rsid w:val="00A0474F"/>
    <w:rsid w:val="00A04CC1"/>
    <w:rsid w:val="00A1240C"/>
    <w:rsid w:val="00A12C18"/>
    <w:rsid w:val="00A13C8E"/>
    <w:rsid w:val="00A15569"/>
    <w:rsid w:val="00A1600D"/>
    <w:rsid w:val="00A1629C"/>
    <w:rsid w:val="00A173DB"/>
    <w:rsid w:val="00A23217"/>
    <w:rsid w:val="00A236CC"/>
    <w:rsid w:val="00A23AC0"/>
    <w:rsid w:val="00A241EF"/>
    <w:rsid w:val="00A244A7"/>
    <w:rsid w:val="00A248DC"/>
    <w:rsid w:val="00A24D20"/>
    <w:rsid w:val="00A2565A"/>
    <w:rsid w:val="00A26506"/>
    <w:rsid w:val="00A27118"/>
    <w:rsid w:val="00A30740"/>
    <w:rsid w:val="00A308EC"/>
    <w:rsid w:val="00A31B9D"/>
    <w:rsid w:val="00A31D9D"/>
    <w:rsid w:val="00A32A15"/>
    <w:rsid w:val="00A3397D"/>
    <w:rsid w:val="00A3408B"/>
    <w:rsid w:val="00A346A6"/>
    <w:rsid w:val="00A34F77"/>
    <w:rsid w:val="00A353A2"/>
    <w:rsid w:val="00A357B4"/>
    <w:rsid w:val="00A36313"/>
    <w:rsid w:val="00A36BCE"/>
    <w:rsid w:val="00A37C31"/>
    <w:rsid w:val="00A41D52"/>
    <w:rsid w:val="00A4286B"/>
    <w:rsid w:val="00A429AA"/>
    <w:rsid w:val="00A441C6"/>
    <w:rsid w:val="00A444F7"/>
    <w:rsid w:val="00A44A4A"/>
    <w:rsid w:val="00A44D8B"/>
    <w:rsid w:val="00A455D4"/>
    <w:rsid w:val="00A4645E"/>
    <w:rsid w:val="00A464A8"/>
    <w:rsid w:val="00A46A4A"/>
    <w:rsid w:val="00A50D86"/>
    <w:rsid w:val="00A524BC"/>
    <w:rsid w:val="00A5295B"/>
    <w:rsid w:val="00A52EC7"/>
    <w:rsid w:val="00A538B1"/>
    <w:rsid w:val="00A53BAB"/>
    <w:rsid w:val="00A53D7F"/>
    <w:rsid w:val="00A544A4"/>
    <w:rsid w:val="00A55A58"/>
    <w:rsid w:val="00A5684D"/>
    <w:rsid w:val="00A56D65"/>
    <w:rsid w:val="00A605F7"/>
    <w:rsid w:val="00A6253B"/>
    <w:rsid w:val="00A628DC"/>
    <w:rsid w:val="00A629B1"/>
    <w:rsid w:val="00A62F9E"/>
    <w:rsid w:val="00A63809"/>
    <w:rsid w:val="00A63D0A"/>
    <w:rsid w:val="00A64277"/>
    <w:rsid w:val="00A64E91"/>
    <w:rsid w:val="00A6507B"/>
    <w:rsid w:val="00A65BEF"/>
    <w:rsid w:val="00A661D7"/>
    <w:rsid w:val="00A667F8"/>
    <w:rsid w:val="00A70879"/>
    <w:rsid w:val="00A7117C"/>
    <w:rsid w:val="00A729F7"/>
    <w:rsid w:val="00A72BDF"/>
    <w:rsid w:val="00A73102"/>
    <w:rsid w:val="00A735B2"/>
    <w:rsid w:val="00A736B0"/>
    <w:rsid w:val="00A737C6"/>
    <w:rsid w:val="00A74792"/>
    <w:rsid w:val="00A75C07"/>
    <w:rsid w:val="00A7627A"/>
    <w:rsid w:val="00A8176F"/>
    <w:rsid w:val="00A858C5"/>
    <w:rsid w:val="00A8690D"/>
    <w:rsid w:val="00A9316B"/>
    <w:rsid w:val="00A93D8F"/>
    <w:rsid w:val="00A9518B"/>
    <w:rsid w:val="00A95897"/>
    <w:rsid w:val="00A95C0F"/>
    <w:rsid w:val="00A97236"/>
    <w:rsid w:val="00A974DA"/>
    <w:rsid w:val="00AA024A"/>
    <w:rsid w:val="00AA0969"/>
    <w:rsid w:val="00AA0BC1"/>
    <w:rsid w:val="00AA3205"/>
    <w:rsid w:val="00AA3651"/>
    <w:rsid w:val="00AA3833"/>
    <w:rsid w:val="00AA3ED8"/>
    <w:rsid w:val="00AA407A"/>
    <w:rsid w:val="00AA4CD3"/>
    <w:rsid w:val="00AA4F0F"/>
    <w:rsid w:val="00AB02B0"/>
    <w:rsid w:val="00AB02F1"/>
    <w:rsid w:val="00AB236F"/>
    <w:rsid w:val="00AB2BB3"/>
    <w:rsid w:val="00AB5CD4"/>
    <w:rsid w:val="00AB6970"/>
    <w:rsid w:val="00AB6F4D"/>
    <w:rsid w:val="00AC03CC"/>
    <w:rsid w:val="00AC0A16"/>
    <w:rsid w:val="00AC2F6D"/>
    <w:rsid w:val="00AC4C9F"/>
    <w:rsid w:val="00AC58A4"/>
    <w:rsid w:val="00AC66D7"/>
    <w:rsid w:val="00AC7246"/>
    <w:rsid w:val="00AD0A60"/>
    <w:rsid w:val="00AD48A8"/>
    <w:rsid w:val="00AD48B8"/>
    <w:rsid w:val="00AD5C4F"/>
    <w:rsid w:val="00AD64A0"/>
    <w:rsid w:val="00AD66E2"/>
    <w:rsid w:val="00AD762A"/>
    <w:rsid w:val="00AD7DE3"/>
    <w:rsid w:val="00AE0428"/>
    <w:rsid w:val="00AE0BC6"/>
    <w:rsid w:val="00AE122B"/>
    <w:rsid w:val="00AE4962"/>
    <w:rsid w:val="00AE6A4D"/>
    <w:rsid w:val="00AE7449"/>
    <w:rsid w:val="00AE7965"/>
    <w:rsid w:val="00AF113A"/>
    <w:rsid w:val="00AF4F30"/>
    <w:rsid w:val="00AF5343"/>
    <w:rsid w:val="00AF5401"/>
    <w:rsid w:val="00AF6107"/>
    <w:rsid w:val="00AF6C84"/>
    <w:rsid w:val="00B0016F"/>
    <w:rsid w:val="00B023FA"/>
    <w:rsid w:val="00B02AE4"/>
    <w:rsid w:val="00B0310B"/>
    <w:rsid w:val="00B03B8D"/>
    <w:rsid w:val="00B05694"/>
    <w:rsid w:val="00B05831"/>
    <w:rsid w:val="00B06ED7"/>
    <w:rsid w:val="00B07278"/>
    <w:rsid w:val="00B10675"/>
    <w:rsid w:val="00B106EA"/>
    <w:rsid w:val="00B124CD"/>
    <w:rsid w:val="00B153DE"/>
    <w:rsid w:val="00B15E70"/>
    <w:rsid w:val="00B204E1"/>
    <w:rsid w:val="00B20B7D"/>
    <w:rsid w:val="00B2321E"/>
    <w:rsid w:val="00B2488B"/>
    <w:rsid w:val="00B24AD6"/>
    <w:rsid w:val="00B24C3F"/>
    <w:rsid w:val="00B24E5D"/>
    <w:rsid w:val="00B2788C"/>
    <w:rsid w:val="00B31FDC"/>
    <w:rsid w:val="00B32F90"/>
    <w:rsid w:val="00B3313A"/>
    <w:rsid w:val="00B347F7"/>
    <w:rsid w:val="00B35721"/>
    <w:rsid w:val="00B359F9"/>
    <w:rsid w:val="00B3684F"/>
    <w:rsid w:val="00B37973"/>
    <w:rsid w:val="00B4023D"/>
    <w:rsid w:val="00B415EB"/>
    <w:rsid w:val="00B42FA3"/>
    <w:rsid w:val="00B4676C"/>
    <w:rsid w:val="00B46EBA"/>
    <w:rsid w:val="00B470BA"/>
    <w:rsid w:val="00B5029D"/>
    <w:rsid w:val="00B53E43"/>
    <w:rsid w:val="00B54584"/>
    <w:rsid w:val="00B5496E"/>
    <w:rsid w:val="00B557DD"/>
    <w:rsid w:val="00B573BB"/>
    <w:rsid w:val="00B61399"/>
    <w:rsid w:val="00B61D15"/>
    <w:rsid w:val="00B62EFF"/>
    <w:rsid w:val="00B65009"/>
    <w:rsid w:val="00B65FC9"/>
    <w:rsid w:val="00B66868"/>
    <w:rsid w:val="00B66C58"/>
    <w:rsid w:val="00B70D35"/>
    <w:rsid w:val="00B71145"/>
    <w:rsid w:val="00B735BD"/>
    <w:rsid w:val="00B73608"/>
    <w:rsid w:val="00B76CD8"/>
    <w:rsid w:val="00B775C4"/>
    <w:rsid w:val="00B8072E"/>
    <w:rsid w:val="00B833B6"/>
    <w:rsid w:val="00B86DF4"/>
    <w:rsid w:val="00B875CE"/>
    <w:rsid w:val="00B87CAE"/>
    <w:rsid w:val="00B87DD9"/>
    <w:rsid w:val="00B9032A"/>
    <w:rsid w:val="00B91135"/>
    <w:rsid w:val="00B91836"/>
    <w:rsid w:val="00B92BBF"/>
    <w:rsid w:val="00B937E4"/>
    <w:rsid w:val="00B94EBD"/>
    <w:rsid w:val="00B94F27"/>
    <w:rsid w:val="00B9651F"/>
    <w:rsid w:val="00B972D6"/>
    <w:rsid w:val="00B97A5F"/>
    <w:rsid w:val="00B97AE0"/>
    <w:rsid w:val="00B97B50"/>
    <w:rsid w:val="00BA190A"/>
    <w:rsid w:val="00BA22AC"/>
    <w:rsid w:val="00BA3A8F"/>
    <w:rsid w:val="00BA49CE"/>
    <w:rsid w:val="00BA4B85"/>
    <w:rsid w:val="00BA73FC"/>
    <w:rsid w:val="00BA74DF"/>
    <w:rsid w:val="00BA752F"/>
    <w:rsid w:val="00BB0436"/>
    <w:rsid w:val="00BB185D"/>
    <w:rsid w:val="00BB1B27"/>
    <w:rsid w:val="00BB20DE"/>
    <w:rsid w:val="00BB2DBE"/>
    <w:rsid w:val="00BB405D"/>
    <w:rsid w:val="00BB5E8C"/>
    <w:rsid w:val="00BB610A"/>
    <w:rsid w:val="00BB7FCC"/>
    <w:rsid w:val="00BC37B6"/>
    <w:rsid w:val="00BC505B"/>
    <w:rsid w:val="00BC73A0"/>
    <w:rsid w:val="00BD05FC"/>
    <w:rsid w:val="00BD1598"/>
    <w:rsid w:val="00BD1D55"/>
    <w:rsid w:val="00BD23D7"/>
    <w:rsid w:val="00BD579D"/>
    <w:rsid w:val="00BD5913"/>
    <w:rsid w:val="00BD62B1"/>
    <w:rsid w:val="00BD7198"/>
    <w:rsid w:val="00BD7831"/>
    <w:rsid w:val="00BE0212"/>
    <w:rsid w:val="00BE1451"/>
    <w:rsid w:val="00BE172E"/>
    <w:rsid w:val="00BE17D9"/>
    <w:rsid w:val="00BE2CBC"/>
    <w:rsid w:val="00BE4B1F"/>
    <w:rsid w:val="00BE630B"/>
    <w:rsid w:val="00BE7659"/>
    <w:rsid w:val="00BE7E61"/>
    <w:rsid w:val="00BF1000"/>
    <w:rsid w:val="00BF1855"/>
    <w:rsid w:val="00BF2DD7"/>
    <w:rsid w:val="00BF32F9"/>
    <w:rsid w:val="00BF4358"/>
    <w:rsid w:val="00BF4EA9"/>
    <w:rsid w:val="00BF5942"/>
    <w:rsid w:val="00BF61A1"/>
    <w:rsid w:val="00BF7123"/>
    <w:rsid w:val="00BF76BA"/>
    <w:rsid w:val="00BF77F1"/>
    <w:rsid w:val="00C00104"/>
    <w:rsid w:val="00C00329"/>
    <w:rsid w:val="00C01100"/>
    <w:rsid w:val="00C01A72"/>
    <w:rsid w:val="00C05B26"/>
    <w:rsid w:val="00C06E04"/>
    <w:rsid w:val="00C12216"/>
    <w:rsid w:val="00C152DD"/>
    <w:rsid w:val="00C15B20"/>
    <w:rsid w:val="00C1636C"/>
    <w:rsid w:val="00C16A4E"/>
    <w:rsid w:val="00C16CBB"/>
    <w:rsid w:val="00C16D83"/>
    <w:rsid w:val="00C20236"/>
    <w:rsid w:val="00C2056A"/>
    <w:rsid w:val="00C2165B"/>
    <w:rsid w:val="00C232FD"/>
    <w:rsid w:val="00C24925"/>
    <w:rsid w:val="00C25D95"/>
    <w:rsid w:val="00C2681A"/>
    <w:rsid w:val="00C31689"/>
    <w:rsid w:val="00C31CBE"/>
    <w:rsid w:val="00C3210E"/>
    <w:rsid w:val="00C32DED"/>
    <w:rsid w:val="00C3406E"/>
    <w:rsid w:val="00C3625A"/>
    <w:rsid w:val="00C362EA"/>
    <w:rsid w:val="00C36C11"/>
    <w:rsid w:val="00C373C1"/>
    <w:rsid w:val="00C3748B"/>
    <w:rsid w:val="00C37775"/>
    <w:rsid w:val="00C41845"/>
    <w:rsid w:val="00C43B7C"/>
    <w:rsid w:val="00C43EFC"/>
    <w:rsid w:val="00C45368"/>
    <w:rsid w:val="00C470DE"/>
    <w:rsid w:val="00C544AA"/>
    <w:rsid w:val="00C5674D"/>
    <w:rsid w:val="00C570E7"/>
    <w:rsid w:val="00C57563"/>
    <w:rsid w:val="00C64E16"/>
    <w:rsid w:val="00C65FF8"/>
    <w:rsid w:val="00C662AB"/>
    <w:rsid w:val="00C701B6"/>
    <w:rsid w:val="00C70E85"/>
    <w:rsid w:val="00C7169E"/>
    <w:rsid w:val="00C748D9"/>
    <w:rsid w:val="00C7607D"/>
    <w:rsid w:val="00C7762A"/>
    <w:rsid w:val="00C77E91"/>
    <w:rsid w:val="00C77F38"/>
    <w:rsid w:val="00C80FA9"/>
    <w:rsid w:val="00C821F4"/>
    <w:rsid w:val="00C82E4B"/>
    <w:rsid w:val="00C83A52"/>
    <w:rsid w:val="00C84840"/>
    <w:rsid w:val="00C853BB"/>
    <w:rsid w:val="00C86741"/>
    <w:rsid w:val="00C910E3"/>
    <w:rsid w:val="00C921A4"/>
    <w:rsid w:val="00C92267"/>
    <w:rsid w:val="00C92E7B"/>
    <w:rsid w:val="00C9683F"/>
    <w:rsid w:val="00C9780E"/>
    <w:rsid w:val="00CA288F"/>
    <w:rsid w:val="00CA6B31"/>
    <w:rsid w:val="00CA76B7"/>
    <w:rsid w:val="00CA7AD4"/>
    <w:rsid w:val="00CB0BBE"/>
    <w:rsid w:val="00CB1233"/>
    <w:rsid w:val="00CB1B98"/>
    <w:rsid w:val="00CB1E71"/>
    <w:rsid w:val="00CB2186"/>
    <w:rsid w:val="00CB2B8B"/>
    <w:rsid w:val="00CB45AC"/>
    <w:rsid w:val="00CB6098"/>
    <w:rsid w:val="00CB6840"/>
    <w:rsid w:val="00CC0E88"/>
    <w:rsid w:val="00CC1165"/>
    <w:rsid w:val="00CC14A8"/>
    <w:rsid w:val="00CC483E"/>
    <w:rsid w:val="00CC5A33"/>
    <w:rsid w:val="00CC734D"/>
    <w:rsid w:val="00CC76ED"/>
    <w:rsid w:val="00CC7D4B"/>
    <w:rsid w:val="00CD0964"/>
    <w:rsid w:val="00CD2892"/>
    <w:rsid w:val="00CD2ED3"/>
    <w:rsid w:val="00CD3113"/>
    <w:rsid w:val="00CD5BD4"/>
    <w:rsid w:val="00CD61E2"/>
    <w:rsid w:val="00CD6963"/>
    <w:rsid w:val="00CD714C"/>
    <w:rsid w:val="00CE0073"/>
    <w:rsid w:val="00CE019F"/>
    <w:rsid w:val="00CE09BA"/>
    <w:rsid w:val="00CE0F0C"/>
    <w:rsid w:val="00CE221E"/>
    <w:rsid w:val="00CE285D"/>
    <w:rsid w:val="00CE3957"/>
    <w:rsid w:val="00CE4CCB"/>
    <w:rsid w:val="00CE4F5B"/>
    <w:rsid w:val="00CE7507"/>
    <w:rsid w:val="00CE7C9B"/>
    <w:rsid w:val="00CF247B"/>
    <w:rsid w:val="00CF54BB"/>
    <w:rsid w:val="00CF5F6E"/>
    <w:rsid w:val="00CF5F93"/>
    <w:rsid w:val="00CF6401"/>
    <w:rsid w:val="00CF6B25"/>
    <w:rsid w:val="00CF7240"/>
    <w:rsid w:val="00D003C5"/>
    <w:rsid w:val="00D016D3"/>
    <w:rsid w:val="00D034C0"/>
    <w:rsid w:val="00D0491E"/>
    <w:rsid w:val="00D0593E"/>
    <w:rsid w:val="00D062AE"/>
    <w:rsid w:val="00D07102"/>
    <w:rsid w:val="00D07E66"/>
    <w:rsid w:val="00D108B4"/>
    <w:rsid w:val="00D113A1"/>
    <w:rsid w:val="00D12658"/>
    <w:rsid w:val="00D14B97"/>
    <w:rsid w:val="00D17798"/>
    <w:rsid w:val="00D219D3"/>
    <w:rsid w:val="00D22EB2"/>
    <w:rsid w:val="00D253A3"/>
    <w:rsid w:val="00D262FD"/>
    <w:rsid w:val="00D274C0"/>
    <w:rsid w:val="00D32DDE"/>
    <w:rsid w:val="00D332E7"/>
    <w:rsid w:val="00D33688"/>
    <w:rsid w:val="00D35D91"/>
    <w:rsid w:val="00D3659C"/>
    <w:rsid w:val="00D36615"/>
    <w:rsid w:val="00D372CC"/>
    <w:rsid w:val="00D374C7"/>
    <w:rsid w:val="00D40010"/>
    <w:rsid w:val="00D40ABA"/>
    <w:rsid w:val="00D412F0"/>
    <w:rsid w:val="00D414EE"/>
    <w:rsid w:val="00D42FB3"/>
    <w:rsid w:val="00D43D0B"/>
    <w:rsid w:val="00D4533B"/>
    <w:rsid w:val="00D457BE"/>
    <w:rsid w:val="00D51112"/>
    <w:rsid w:val="00D5116E"/>
    <w:rsid w:val="00D51501"/>
    <w:rsid w:val="00D5188B"/>
    <w:rsid w:val="00D53996"/>
    <w:rsid w:val="00D5476C"/>
    <w:rsid w:val="00D54F7A"/>
    <w:rsid w:val="00D569CD"/>
    <w:rsid w:val="00D56BF5"/>
    <w:rsid w:val="00D57F0E"/>
    <w:rsid w:val="00D6402C"/>
    <w:rsid w:val="00D647CC"/>
    <w:rsid w:val="00D651D9"/>
    <w:rsid w:val="00D6527F"/>
    <w:rsid w:val="00D65E1A"/>
    <w:rsid w:val="00D6623E"/>
    <w:rsid w:val="00D66CA2"/>
    <w:rsid w:val="00D679DD"/>
    <w:rsid w:val="00D67AA1"/>
    <w:rsid w:val="00D67DBD"/>
    <w:rsid w:val="00D70D6B"/>
    <w:rsid w:val="00D71234"/>
    <w:rsid w:val="00D713DC"/>
    <w:rsid w:val="00D7151D"/>
    <w:rsid w:val="00D7155E"/>
    <w:rsid w:val="00D71E53"/>
    <w:rsid w:val="00D726D8"/>
    <w:rsid w:val="00D7275E"/>
    <w:rsid w:val="00D729CF"/>
    <w:rsid w:val="00D74567"/>
    <w:rsid w:val="00D77F08"/>
    <w:rsid w:val="00D809D7"/>
    <w:rsid w:val="00D80CBB"/>
    <w:rsid w:val="00D8544E"/>
    <w:rsid w:val="00D859AC"/>
    <w:rsid w:val="00D85F69"/>
    <w:rsid w:val="00D86C2F"/>
    <w:rsid w:val="00D9378A"/>
    <w:rsid w:val="00D943B6"/>
    <w:rsid w:val="00D959B8"/>
    <w:rsid w:val="00D95A85"/>
    <w:rsid w:val="00D9706A"/>
    <w:rsid w:val="00D9721D"/>
    <w:rsid w:val="00DA070A"/>
    <w:rsid w:val="00DA1E9B"/>
    <w:rsid w:val="00DA2059"/>
    <w:rsid w:val="00DA29DF"/>
    <w:rsid w:val="00DA2CAB"/>
    <w:rsid w:val="00DA3165"/>
    <w:rsid w:val="00DA4D07"/>
    <w:rsid w:val="00DA5D36"/>
    <w:rsid w:val="00DA6F18"/>
    <w:rsid w:val="00DA7869"/>
    <w:rsid w:val="00DA7A2A"/>
    <w:rsid w:val="00DB06D8"/>
    <w:rsid w:val="00DB0D49"/>
    <w:rsid w:val="00DB2834"/>
    <w:rsid w:val="00DB4636"/>
    <w:rsid w:val="00DB72E2"/>
    <w:rsid w:val="00DB7AA6"/>
    <w:rsid w:val="00DC1346"/>
    <w:rsid w:val="00DC1AF1"/>
    <w:rsid w:val="00DC1DDD"/>
    <w:rsid w:val="00DC2A59"/>
    <w:rsid w:val="00DC2E52"/>
    <w:rsid w:val="00DC2F78"/>
    <w:rsid w:val="00DC2FD7"/>
    <w:rsid w:val="00DC405C"/>
    <w:rsid w:val="00DC4EDC"/>
    <w:rsid w:val="00DC62CE"/>
    <w:rsid w:val="00DC6B39"/>
    <w:rsid w:val="00DC6F31"/>
    <w:rsid w:val="00DC7CFA"/>
    <w:rsid w:val="00DD04CF"/>
    <w:rsid w:val="00DD2D2E"/>
    <w:rsid w:val="00DD3040"/>
    <w:rsid w:val="00DD30DB"/>
    <w:rsid w:val="00DD5AC3"/>
    <w:rsid w:val="00DE006D"/>
    <w:rsid w:val="00DE0EF3"/>
    <w:rsid w:val="00DE2ADF"/>
    <w:rsid w:val="00DE47A7"/>
    <w:rsid w:val="00DE5754"/>
    <w:rsid w:val="00DE5828"/>
    <w:rsid w:val="00DE5F32"/>
    <w:rsid w:val="00DF2431"/>
    <w:rsid w:val="00DF2A3A"/>
    <w:rsid w:val="00DF512C"/>
    <w:rsid w:val="00DF6827"/>
    <w:rsid w:val="00DF71F9"/>
    <w:rsid w:val="00E004C9"/>
    <w:rsid w:val="00E00A40"/>
    <w:rsid w:val="00E01554"/>
    <w:rsid w:val="00E02FCD"/>
    <w:rsid w:val="00E033AB"/>
    <w:rsid w:val="00E04555"/>
    <w:rsid w:val="00E04B7D"/>
    <w:rsid w:val="00E04EED"/>
    <w:rsid w:val="00E05615"/>
    <w:rsid w:val="00E07CFE"/>
    <w:rsid w:val="00E109FB"/>
    <w:rsid w:val="00E11458"/>
    <w:rsid w:val="00E119DC"/>
    <w:rsid w:val="00E11D53"/>
    <w:rsid w:val="00E12F66"/>
    <w:rsid w:val="00E1429A"/>
    <w:rsid w:val="00E15182"/>
    <w:rsid w:val="00E169C7"/>
    <w:rsid w:val="00E2045E"/>
    <w:rsid w:val="00E20CC3"/>
    <w:rsid w:val="00E2193D"/>
    <w:rsid w:val="00E21DD7"/>
    <w:rsid w:val="00E22235"/>
    <w:rsid w:val="00E22335"/>
    <w:rsid w:val="00E245B3"/>
    <w:rsid w:val="00E25839"/>
    <w:rsid w:val="00E26238"/>
    <w:rsid w:val="00E3031F"/>
    <w:rsid w:val="00E31A05"/>
    <w:rsid w:val="00E32285"/>
    <w:rsid w:val="00E32374"/>
    <w:rsid w:val="00E32B9C"/>
    <w:rsid w:val="00E3361D"/>
    <w:rsid w:val="00E346A3"/>
    <w:rsid w:val="00E34B80"/>
    <w:rsid w:val="00E361E4"/>
    <w:rsid w:val="00E363E6"/>
    <w:rsid w:val="00E409E8"/>
    <w:rsid w:val="00E415E6"/>
    <w:rsid w:val="00E41DF8"/>
    <w:rsid w:val="00E4300B"/>
    <w:rsid w:val="00E43825"/>
    <w:rsid w:val="00E44377"/>
    <w:rsid w:val="00E46248"/>
    <w:rsid w:val="00E46DCD"/>
    <w:rsid w:val="00E50897"/>
    <w:rsid w:val="00E5134B"/>
    <w:rsid w:val="00E51E16"/>
    <w:rsid w:val="00E525D4"/>
    <w:rsid w:val="00E52FDF"/>
    <w:rsid w:val="00E540F5"/>
    <w:rsid w:val="00E54B78"/>
    <w:rsid w:val="00E54E48"/>
    <w:rsid w:val="00E55E48"/>
    <w:rsid w:val="00E57662"/>
    <w:rsid w:val="00E60B19"/>
    <w:rsid w:val="00E61920"/>
    <w:rsid w:val="00E61A10"/>
    <w:rsid w:val="00E61AD7"/>
    <w:rsid w:val="00E61B10"/>
    <w:rsid w:val="00E6385E"/>
    <w:rsid w:val="00E6389B"/>
    <w:rsid w:val="00E6432A"/>
    <w:rsid w:val="00E6488F"/>
    <w:rsid w:val="00E64B02"/>
    <w:rsid w:val="00E66522"/>
    <w:rsid w:val="00E667E0"/>
    <w:rsid w:val="00E668D4"/>
    <w:rsid w:val="00E66EAE"/>
    <w:rsid w:val="00E71E99"/>
    <w:rsid w:val="00E727FD"/>
    <w:rsid w:val="00E74124"/>
    <w:rsid w:val="00E75259"/>
    <w:rsid w:val="00E75A2F"/>
    <w:rsid w:val="00E762AA"/>
    <w:rsid w:val="00E769AF"/>
    <w:rsid w:val="00E76AE8"/>
    <w:rsid w:val="00E7727F"/>
    <w:rsid w:val="00E77FB6"/>
    <w:rsid w:val="00E80943"/>
    <w:rsid w:val="00E82061"/>
    <w:rsid w:val="00E8211D"/>
    <w:rsid w:val="00E83270"/>
    <w:rsid w:val="00E83609"/>
    <w:rsid w:val="00E83787"/>
    <w:rsid w:val="00E842F5"/>
    <w:rsid w:val="00E843BA"/>
    <w:rsid w:val="00E853C5"/>
    <w:rsid w:val="00E856A7"/>
    <w:rsid w:val="00E8588A"/>
    <w:rsid w:val="00E868BA"/>
    <w:rsid w:val="00E8708F"/>
    <w:rsid w:val="00E909A5"/>
    <w:rsid w:val="00E90CD0"/>
    <w:rsid w:val="00E91431"/>
    <w:rsid w:val="00E926DC"/>
    <w:rsid w:val="00E936C6"/>
    <w:rsid w:val="00E93C7C"/>
    <w:rsid w:val="00E96ABB"/>
    <w:rsid w:val="00E96B6A"/>
    <w:rsid w:val="00E96DAF"/>
    <w:rsid w:val="00E96E0D"/>
    <w:rsid w:val="00E97714"/>
    <w:rsid w:val="00EA02E4"/>
    <w:rsid w:val="00EA0FBC"/>
    <w:rsid w:val="00EA1E6C"/>
    <w:rsid w:val="00EA2569"/>
    <w:rsid w:val="00EA349C"/>
    <w:rsid w:val="00EA362C"/>
    <w:rsid w:val="00EA397A"/>
    <w:rsid w:val="00EA469D"/>
    <w:rsid w:val="00EA4777"/>
    <w:rsid w:val="00EA57D2"/>
    <w:rsid w:val="00EA6348"/>
    <w:rsid w:val="00EA65B1"/>
    <w:rsid w:val="00EB0C0C"/>
    <w:rsid w:val="00EB26BA"/>
    <w:rsid w:val="00EB321A"/>
    <w:rsid w:val="00EB41C8"/>
    <w:rsid w:val="00EB760B"/>
    <w:rsid w:val="00EC097F"/>
    <w:rsid w:val="00EC0A7C"/>
    <w:rsid w:val="00EC0C1C"/>
    <w:rsid w:val="00EC0C1D"/>
    <w:rsid w:val="00EC1AFD"/>
    <w:rsid w:val="00EC48EC"/>
    <w:rsid w:val="00EC4E74"/>
    <w:rsid w:val="00EC5D0D"/>
    <w:rsid w:val="00EC6376"/>
    <w:rsid w:val="00ED02AD"/>
    <w:rsid w:val="00ED0492"/>
    <w:rsid w:val="00ED1C29"/>
    <w:rsid w:val="00ED1E42"/>
    <w:rsid w:val="00ED1F87"/>
    <w:rsid w:val="00ED20DC"/>
    <w:rsid w:val="00ED3B9B"/>
    <w:rsid w:val="00ED4952"/>
    <w:rsid w:val="00ED6441"/>
    <w:rsid w:val="00ED6446"/>
    <w:rsid w:val="00ED66B8"/>
    <w:rsid w:val="00ED7156"/>
    <w:rsid w:val="00EE11DD"/>
    <w:rsid w:val="00EE16EB"/>
    <w:rsid w:val="00EE1FA5"/>
    <w:rsid w:val="00EE3CE5"/>
    <w:rsid w:val="00EE430B"/>
    <w:rsid w:val="00EE5903"/>
    <w:rsid w:val="00EE5A0B"/>
    <w:rsid w:val="00EE6979"/>
    <w:rsid w:val="00EF03E1"/>
    <w:rsid w:val="00EF06E5"/>
    <w:rsid w:val="00EF071B"/>
    <w:rsid w:val="00EF0FF6"/>
    <w:rsid w:val="00EF1487"/>
    <w:rsid w:val="00EF179B"/>
    <w:rsid w:val="00EF1C55"/>
    <w:rsid w:val="00EF217A"/>
    <w:rsid w:val="00EF3B37"/>
    <w:rsid w:val="00EF3F35"/>
    <w:rsid w:val="00EF4905"/>
    <w:rsid w:val="00EF5884"/>
    <w:rsid w:val="00EF5997"/>
    <w:rsid w:val="00EF6E0B"/>
    <w:rsid w:val="00EF780C"/>
    <w:rsid w:val="00F01CDB"/>
    <w:rsid w:val="00F01DCF"/>
    <w:rsid w:val="00F01E07"/>
    <w:rsid w:val="00F037AD"/>
    <w:rsid w:val="00F03B58"/>
    <w:rsid w:val="00F03C62"/>
    <w:rsid w:val="00F04A79"/>
    <w:rsid w:val="00F04D09"/>
    <w:rsid w:val="00F04F71"/>
    <w:rsid w:val="00F05048"/>
    <w:rsid w:val="00F0665D"/>
    <w:rsid w:val="00F125BC"/>
    <w:rsid w:val="00F13D8F"/>
    <w:rsid w:val="00F14676"/>
    <w:rsid w:val="00F14E0A"/>
    <w:rsid w:val="00F14F4E"/>
    <w:rsid w:val="00F150DD"/>
    <w:rsid w:val="00F214D0"/>
    <w:rsid w:val="00F2150F"/>
    <w:rsid w:val="00F22E8D"/>
    <w:rsid w:val="00F234D0"/>
    <w:rsid w:val="00F245A6"/>
    <w:rsid w:val="00F25347"/>
    <w:rsid w:val="00F2642E"/>
    <w:rsid w:val="00F26BAD"/>
    <w:rsid w:val="00F26FE8"/>
    <w:rsid w:val="00F3188E"/>
    <w:rsid w:val="00F31D76"/>
    <w:rsid w:val="00F34091"/>
    <w:rsid w:val="00F35580"/>
    <w:rsid w:val="00F356FD"/>
    <w:rsid w:val="00F359D7"/>
    <w:rsid w:val="00F42073"/>
    <w:rsid w:val="00F42512"/>
    <w:rsid w:val="00F42FDC"/>
    <w:rsid w:val="00F442B6"/>
    <w:rsid w:val="00F44768"/>
    <w:rsid w:val="00F456B8"/>
    <w:rsid w:val="00F46D2A"/>
    <w:rsid w:val="00F4795C"/>
    <w:rsid w:val="00F50F4D"/>
    <w:rsid w:val="00F515F2"/>
    <w:rsid w:val="00F51723"/>
    <w:rsid w:val="00F523C4"/>
    <w:rsid w:val="00F558A5"/>
    <w:rsid w:val="00F569B4"/>
    <w:rsid w:val="00F60E46"/>
    <w:rsid w:val="00F623F3"/>
    <w:rsid w:val="00F62552"/>
    <w:rsid w:val="00F62593"/>
    <w:rsid w:val="00F63CEC"/>
    <w:rsid w:val="00F66001"/>
    <w:rsid w:val="00F66A2C"/>
    <w:rsid w:val="00F67E1B"/>
    <w:rsid w:val="00F706FA"/>
    <w:rsid w:val="00F714B1"/>
    <w:rsid w:val="00F7228D"/>
    <w:rsid w:val="00F72E65"/>
    <w:rsid w:val="00F7372E"/>
    <w:rsid w:val="00F7431E"/>
    <w:rsid w:val="00F746F4"/>
    <w:rsid w:val="00F74772"/>
    <w:rsid w:val="00F74F47"/>
    <w:rsid w:val="00F759EE"/>
    <w:rsid w:val="00F81D3D"/>
    <w:rsid w:val="00F82343"/>
    <w:rsid w:val="00F829A3"/>
    <w:rsid w:val="00F86D1A"/>
    <w:rsid w:val="00F876BF"/>
    <w:rsid w:val="00F968AD"/>
    <w:rsid w:val="00F96B16"/>
    <w:rsid w:val="00F96E55"/>
    <w:rsid w:val="00FA0614"/>
    <w:rsid w:val="00FA0C67"/>
    <w:rsid w:val="00FA16A4"/>
    <w:rsid w:val="00FA2507"/>
    <w:rsid w:val="00FA256F"/>
    <w:rsid w:val="00FA2902"/>
    <w:rsid w:val="00FA4269"/>
    <w:rsid w:val="00FA4EF0"/>
    <w:rsid w:val="00FA52A3"/>
    <w:rsid w:val="00FB0A93"/>
    <w:rsid w:val="00FB1360"/>
    <w:rsid w:val="00FB1CF3"/>
    <w:rsid w:val="00FB2D0C"/>
    <w:rsid w:val="00FB312B"/>
    <w:rsid w:val="00FB3AEB"/>
    <w:rsid w:val="00FB4925"/>
    <w:rsid w:val="00FB531C"/>
    <w:rsid w:val="00FB532D"/>
    <w:rsid w:val="00FB6714"/>
    <w:rsid w:val="00FB6A0D"/>
    <w:rsid w:val="00FC09AD"/>
    <w:rsid w:val="00FC1C86"/>
    <w:rsid w:val="00FC3036"/>
    <w:rsid w:val="00FC37B3"/>
    <w:rsid w:val="00FC3C04"/>
    <w:rsid w:val="00FC3CD8"/>
    <w:rsid w:val="00FC4083"/>
    <w:rsid w:val="00FC423E"/>
    <w:rsid w:val="00FC72AE"/>
    <w:rsid w:val="00FD0587"/>
    <w:rsid w:val="00FD121D"/>
    <w:rsid w:val="00FD1A9A"/>
    <w:rsid w:val="00FD1ADB"/>
    <w:rsid w:val="00FD2BD1"/>
    <w:rsid w:val="00FD4C6D"/>
    <w:rsid w:val="00FD51A5"/>
    <w:rsid w:val="00FD6F5A"/>
    <w:rsid w:val="00FE1852"/>
    <w:rsid w:val="00FE1D66"/>
    <w:rsid w:val="00FE2E54"/>
    <w:rsid w:val="00FE3AEB"/>
    <w:rsid w:val="00FE4F9A"/>
    <w:rsid w:val="00FE5D99"/>
    <w:rsid w:val="00FE7B01"/>
    <w:rsid w:val="00FF032C"/>
    <w:rsid w:val="00FF1120"/>
    <w:rsid w:val="00FF13EE"/>
    <w:rsid w:val="00FF3385"/>
    <w:rsid w:val="00FF50C3"/>
    <w:rsid w:val="00FF623A"/>
    <w:rsid w:val="00FF79B1"/>
    <w:rsid w:val="0261E24C"/>
    <w:rsid w:val="085A4114"/>
    <w:rsid w:val="0B787DC0"/>
    <w:rsid w:val="0DB35FB0"/>
    <w:rsid w:val="0DB5A849"/>
    <w:rsid w:val="0DF94044"/>
    <w:rsid w:val="0FB7DED3"/>
    <w:rsid w:val="16490A73"/>
    <w:rsid w:val="1892AB37"/>
    <w:rsid w:val="18A5B056"/>
    <w:rsid w:val="1A7EB328"/>
    <w:rsid w:val="1F17ED30"/>
    <w:rsid w:val="2263EAC8"/>
    <w:rsid w:val="258F1A2D"/>
    <w:rsid w:val="2916C17A"/>
    <w:rsid w:val="2A6988DE"/>
    <w:rsid w:val="2AF8BF50"/>
    <w:rsid w:val="2DC5B4D1"/>
    <w:rsid w:val="2F1317B8"/>
    <w:rsid w:val="36D63D75"/>
    <w:rsid w:val="38B7EDAA"/>
    <w:rsid w:val="3970C9DE"/>
    <w:rsid w:val="3A38F172"/>
    <w:rsid w:val="3B52E6B8"/>
    <w:rsid w:val="427E642A"/>
    <w:rsid w:val="42A43A52"/>
    <w:rsid w:val="43EF1449"/>
    <w:rsid w:val="457B95A5"/>
    <w:rsid w:val="4664FEA9"/>
    <w:rsid w:val="4A86C940"/>
    <w:rsid w:val="4C4ABC0E"/>
    <w:rsid w:val="4CE79014"/>
    <w:rsid w:val="4DCDD62A"/>
    <w:rsid w:val="4E424DDB"/>
    <w:rsid w:val="4F5EF72A"/>
    <w:rsid w:val="53175D2D"/>
    <w:rsid w:val="54169463"/>
    <w:rsid w:val="5647433A"/>
    <w:rsid w:val="5869014D"/>
    <w:rsid w:val="5ABCEC82"/>
    <w:rsid w:val="5B07175D"/>
    <w:rsid w:val="5D543790"/>
    <w:rsid w:val="5FD80078"/>
    <w:rsid w:val="612AA3B4"/>
    <w:rsid w:val="656F2FC6"/>
    <w:rsid w:val="67FCF1EE"/>
    <w:rsid w:val="6C5A630D"/>
    <w:rsid w:val="6C7040D2"/>
    <w:rsid w:val="6D158CD1"/>
    <w:rsid w:val="6FB1D82C"/>
    <w:rsid w:val="7756922F"/>
    <w:rsid w:val="794D71E6"/>
    <w:rsid w:val="7AE065C4"/>
    <w:rsid w:val="7C89C950"/>
    <w:rsid w:val="7EA0EB23"/>
    <w:rsid w:val="7EE5E212"/>
    <w:rsid w:val="7FC0D29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36C20"/>
  <w15:chartTrackingRefBased/>
  <w15:docId w15:val="{7C95411B-D7EA-46AD-9DD3-044326E2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B01"/>
    <w:pPr>
      <w:spacing w:line="360" w:lineRule="exact"/>
    </w:pPr>
    <w:rPr>
      <w:rFonts w:ascii="Guillon" w:eastAsia="Times New Roman" w:hAnsi="Guillon" w:cs="Times New Roman"/>
      <w:sz w:val="22"/>
      <w:szCs w:val="22"/>
      <w:lang w:eastAsia="fr-CA"/>
    </w:rPr>
  </w:style>
  <w:style w:type="paragraph" w:styleId="Titre1">
    <w:name w:val="heading 1"/>
    <w:basedOn w:val="Normal"/>
    <w:next w:val="Normal"/>
    <w:link w:val="Titre1Car"/>
    <w:autoRedefine/>
    <w:uiPriority w:val="9"/>
    <w:qFormat/>
    <w:rsid w:val="00591984"/>
    <w:pPr>
      <w:keepNext/>
      <w:keepLines/>
      <w:numPr>
        <w:numId w:val="5"/>
      </w:numPr>
      <w:spacing w:before="120" w:after="120"/>
      <w:outlineLvl w:val="0"/>
    </w:pPr>
    <w:rPr>
      <w:rFonts w:eastAsiaTheme="majorEastAsia" w:cstheme="majorBidi"/>
      <w:b/>
      <w:bCs/>
      <w:noProof/>
      <w:color w:val="004FFF"/>
      <w:sz w:val="32"/>
      <w:szCs w:val="32"/>
      <w:lang w:eastAsia="fr-FR"/>
    </w:rPr>
  </w:style>
  <w:style w:type="paragraph" w:styleId="Titre2">
    <w:name w:val="heading 2"/>
    <w:basedOn w:val="Normal"/>
    <w:next w:val="Normal"/>
    <w:link w:val="Titre2Car"/>
    <w:autoRedefine/>
    <w:uiPriority w:val="9"/>
    <w:unhideWhenUsed/>
    <w:qFormat/>
    <w:rsid w:val="009B14D7"/>
    <w:pPr>
      <w:spacing w:before="240" w:after="120"/>
      <w:jc w:val="both"/>
      <w:outlineLvl w:val="1"/>
    </w:pPr>
    <w:rPr>
      <w:rFonts w:eastAsiaTheme="majorEastAsia" w:cstheme="majorBidi"/>
      <w:b/>
      <w:bCs/>
      <w:caps/>
      <w:sz w:val="28"/>
      <w:szCs w:val="32"/>
      <w:lang w:val="fr-FR"/>
    </w:rPr>
  </w:style>
  <w:style w:type="paragraph" w:styleId="Titre3">
    <w:name w:val="heading 3"/>
    <w:basedOn w:val="Normal"/>
    <w:next w:val="Normal"/>
    <w:link w:val="Titre3Car"/>
    <w:autoRedefine/>
    <w:uiPriority w:val="9"/>
    <w:unhideWhenUsed/>
    <w:qFormat/>
    <w:rsid w:val="00A72BDF"/>
    <w:pPr>
      <w:keepNext/>
      <w:keepLines/>
      <w:spacing w:before="240" w:after="120"/>
      <w:outlineLvl w:val="2"/>
    </w:pPr>
    <w:rPr>
      <w:rFonts w:eastAsiaTheme="majorEastAsia" w:cstheme="majorBidi"/>
    </w:rPr>
  </w:style>
  <w:style w:type="paragraph" w:styleId="Titre4">
    <w:name w:val="heading 4"/>
    <w:basedOn w:val="Normal"/>
    <w:next w:val="Normal"/>
    <w:link w:val="Titre4Car"/>
    <w:uiPriority w:val="9"/>
    <w:semiHidden/>
    <w:unhideWhenUsed/>
    <w:qFormat/>
    <w:rsid w:val="00A31D9D"/>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31D9D"/>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31D9D"/>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A31D9D"/>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31D9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31D9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B14D7"/>
    <w:rPr>
      <w:rFonts w:ascii="Guillon" w:eastAsiaTheme="majorEastAsia" w:hAnsi="Guillon" w:cstheme="majorBidi"/>
      <w:b/>
      <w:bCs/>
      <w:caps/>
      <w:sz w:val="28"/>
      <w:szCs w:val="32"/>
      <w:lang w:val="fr-FR" w:eastAsia="fr-CA"/>
    </w:rPr>
  </w:style>
  <w:style w:type="paragraph" w:styleId="Paragraphedeliste">
    <w:name w:val="List Paragraph"/>
    <w:basedOn w:val="Normal"/>
    <w:link w:val="ParagraphedelisteCar"/>
    <w:autoRedefine/>
    <w:uiPriority w:val="1"/>
    <w:qFormat/>
    <w:rsid w:val="00CE221E"/>
    <w:pPr>
      <w:numPr>
        <w:ilvl w:val="1"/>
        <w:numId w:val="37"/>
      </w:numPr>
    </w:pPr>
    <w:rPr>
      <w:color w:val="000000" w:themeColor="text1"/>
      <w:lang w:val="fr-FR"/>
    </w:rPr>
  </w:style>
  <w:style w:type="character" w:styleId="Lienhypertexte">
    <w:name w:val="Hyperlink"/>
    <w:basedOn w:val="Policepardfaut"/>
    <w:uiPriority w:val="99"/>
    <w:unhideWhenUsed/>
    <w:rsid w:val="006D1B0B"/>
    <w:rPr>
      <w:color w:val="806000" w:themeColor="accent4" w:themeShade="80"/>
      <w:u w:val="single"/>
    </w:rPr>
  </w:style>
  <w:style w:type="character" w:customStyle="1" w:styleId="Titre1Car">
    <w:name w:val="Titre 1 Car"/>
    <w:basedOn w:val="Policepardfaut"/>
    <w:link w:val="Titre1"/>
    <w:uiPriority w:val="9"/>
    <w:rsid w:val="00591984"/>
    <w:rPr>
      <w:rFonts w:ascii="Guillon" w:eastAsiaTheme="majorEastAsia" w:hAnsi="Guillon" w:cstheme="majorBidi"/>
      <w:b/>
      <w:bCs/>
      <w:noProof/>
      <w:color w:val="004FFF"/>
      <w:sz w:val="32"/>
      <w:szCs w:val="32"/>
      <w:lang w:eastAsia="fr-FR"/>
    </w:rPr>
  </w:style>
  <w:style w:type="character" w:styleId="lev">
    <w:name w:val="Strong"/>
    <w:basedOn w:val="Policepardfaut"/>
    <w:uiPriority w:val="22"/>
    <w:qFormat/>
    <w:rsid w:val="006D1B0B"/>
    <w:rPr>
      <w:b/>
      <w:bCs/>
    </w:rPr>
  </w:style>
  <w:style w:type="character" w:styleId="Accentuationlgre">
    <w:name w:val="Subtle Emphasis"/>
    <w:basedOn w:val="Policepardfaut"/>
    <w:uiPriority w:val="19"/>
    <w:qFormat/>
    <w:rsid w:val="006D1B0B"/>
    <w:rPr>
      <w:i/>
      <w:iCs/>
      <w:color w:val="auto"/>
    </w:rPr>
  </w:style>
  <w:style w:type="table" w:styleId="TableauGrille2-Accentuation1">
    <w:name w:val="Grid Table 2 Accent 1"/>
    <w:basedOn w:val="TableauNormal"/>
    <w:uiPriority w:val="47"/>
    <w:rsid w:val="006D1B0B"/>
    <w:rPr>
      <w:rFonts w:eastAsiaTheme="minorEastAsia"/>
      <w:sz w:val="22"/>
      <w:szCs w:val="22"/>
      <w:lang w:val="fr-F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6D1B0B"/>
    <w:pPr>
      <w:spacing w:before="100" w:beforeAutospacing="1" w:after="100" w:afterAutospacing="1"/>
    </w:pPr>
  </w:style>
  <w:style w:type="paragraph" w:styleId="Rvision">
    <w:name w:val="Revision"/>
    <w:hidden/>
    <w:uiPriority w:val="99"/>
    <w:semiHidden/>
    <w:rsid w:val="008C3667"/>
  </w:style>
  <w:style w:type="character" w:styleId="Lienhypertextesuivivisit">
    <w:name w:val="FollowedHyperlink"/>
    <w:basedOn w:val="Policepardfaut"/>
    <w:uiPriority w:val="99"/>
    <w:semiHidden/>
    <w:unhideWhenUsed/>
    <w:rsid w:val="008C3667"/>
    <w:rPr>
      <w:color w:val="954F72" w:themeColor="followedHyperlink"/>
      <w:u w:val="single"/>
    </w:rPr>
  </w:style>
  <w:style w:type="character" w:styleId="Marquedecommentaire">
    <w:name w:val="annotation reference"/>
    <w:basedOn w:val="Policepardfaut"/>
    <w:uiPriority w:val="99"/>
    <w:semiHidden/>
    <w:unhideWhenUsed/>
    <w:rsid w:val="008C3667"/>
    <w:rPr>
      <w:sz w:val="16"/>
      <w:szCs w:val="16"/>
    </w:rPr>
  </w:style>
  <w:style w:type="paragraph" w:styleId="Commentaire">
    <w:name w:val="annotation text"/>
    <w:basedOn w:val="Normal"/>
    <w:link w:val="CommentaireCar"/>
    <w:uiPriority w:val="99"/>
    <w:unhideWhenUsed/>
    <w:rsid w:val="008C3667"/>
    <w:rPr>
      <w:sz w:val="20"/>
      <w:szCs w:val="20"/>
    </w:rPr>
  </w:style>
  <w:style w:type="character" w:customStyle="1" w:styleId="CommentaireCar">
    <w:name w:val="Commentaire Car"/>
    <w:basedOn w:val="Policepardfaut"/>
    <w:link w:val="Commentaire"/>
    <w:uiPriority w:val="99"/>
    <w:rsid w:val="008C3667"/>
    <w:rPr>
      <w:sz w:val="20"/>
      <w:szCs w:val="20"/>
    </w:rPr>
  </w:style>
  <w:style w:type="paragraph" w:styleId="Objetducommentaire">
    <w:name w:val="annotation subject"/>
    <w:basedOn w:val="Commentaire"/>
    <w:next w:val="Commentaire"/>
    <w:link w:val="ObjetducommentaireCar"/>
    <w:uiPriority w:val="99"/>
    <w:semiHidden/>
    <w:unhideWhenUsed/>
    <w:rsid w:val="008C3667"/>
    <w:rPr>
      <w:b/>
      <w:bCs/>
    </w:rPr>
  </w:style>
  <w:style w:type="character" w:customStyle="1" w:styleId="ObjetducommentaireCar">
    <w:name w:val="Objet du commentaire Car"/>
    <w:basedOn w:val="CommentaireCar"/>
    <w:link w:val="Objetducommentaire"/>
    <w:uiPriority w:val="99"/>
    <w:semiHidden/>
    <w:rsid w:val="008C3667"/>
    <w:rPr>
      <w:b/>
      <w:bCs/>
      <w:sz w:val="20"/>
      <w:szCs w:val="20"/>
    </w:rPr>
  </w:style>
  <w:style w:type="character" w:customStyle="1" w:styleId="Mentionnonrsolue1">
    <w:name w:val="Mention non résolue1"/>
    <w:basedOn w:val="Policepardfaut"/>
    <w:uiPriority w:val="99"/>
    <w:semiHidden/>
    <w:unhideWhenUsed/>
    <w:rsid w:val="008C3667"/>
    <w:rPr>
      <w:color w:val="605E5C"/>
      <w:shd w:val="clear" w:color="auto" w:fill="E1DFDD"/>
    </w:rPr>
  </w:style>
  <w:style w:type="character" w:customStyle="1" w:styleId="subsection">
    <w:name w:val="subsection"/>
    <w:basedOn w:val="Policepardfaut"/>
    <w:rsid w:val="008C3667"/>
  </w:style>
  <w:style w:type="character" w:customStyle="1" w:styleId="apple-converted-space">
    <w:name w:val="apple-converted-space"/>
    <w:basedOn w:val="Policepardfaut"/>
    <w:rsid w:val="008C3667"/>
  </w:style>
  <w:style w:type="character" w:customStyle="1" w:styleId="label-z">
    <w:name w:val="label-z"/>
    <w:basedOn w:val="Policepardfaut"/>
    <w:rsid w:val="008C3667"/>
  </w:style>
  <w:style w:type="character" w:customStyle="1" w:styleId="widthfixforlabel">
    <w:name w:val="widthfixforlabel"/>
    <w:basedOn w:val="Policepardfaut"/>
    <w:rsid w:val="008C3667"/>
  </w:style>
  <w:style w:type="character" w:customStyle="1" w:styleId="paragraph">
    <w:name w:val="paragraph"/>
    <w:basedOn w:val="Policepardfaut"/>
    <w:rsid w:val="008C3667"/>
  </w:style>
  <w:style w:type="character" w:customStyle="1" w:styleId="subparagraph">
    <w:name w:val="subparagraph"/>
    <w:basedOn w:val="Policepardfaut"/>
    <w:rsid w:val="00B54584"/>
  </w:style>
  <w:style w:type="character" w:styleId="Accentuation">
    <w:name w:val="Emphasis"/>
    <w:basedOn w:val="Policepardfaut"/>
    <w:uiPriority w:val="20"/>
    <w:qFormat/>
    <w:rsid w:val="00B735BD"/>
    <w:rPr>
      <w:i/>
      <w:iCs/>
    </w:rPr>
  </w:style>
  <w:style w:type="paragraph" w:styleId="Notedebasdepage">
    <w:name w:val="footnote text"/>
    <w:basedOn w:val="Normal"/>
    <w:link w:val="NotedebasdepageCar"/>
    <w:uiPriority w:val="99"/>
    <w:semiHidden/>
    <w:unhideWhenUsed/>
    <w:rsid w:val="000C5AF2"/>
    <w:rPr>
      <w:sz w:val="20"/>
      <w:szCs w:val="20"/>
    </w:rPr>
  </w:style>
  <w:style w:type="character" w:customStyle="1" w:styleId="NotedebasdepageCar">
    <w:name w:val="Note de bas de page Car"/>
    <w:basedOn w:val="Policepardfaut"/>
    <w:link w:val="Notedebasdepage"/>
    <w:uiPriority w:val="99"/>
    <w:semiHidden/>
    <w:rsid w:val="000C5AF2"/>
    <w:rPr>
      <w:rFonts w:ascii="Times New Roman" w:eastAsia="Times New Roman" w:hAnsi="Times New Roman" w:cs="Times New Roman"/>
      <w:sz w:val="20"/>
      <w:szCs w:val="20"/>
      <w:lang w:eastAsia="fr-CA"/>
    </w:rPr>
  </w:style>
  <w:style w:type="character" w:styleId="Appelnotedebasdep">
    <w:name w:val="footnote reference"/>
    <w:basedOn w:val="Policepardfaut"/>
    <w:uiPriority w:val="99"/>
    <w:semiHidden/>
    <w:unhideWhenUsed/>
    <w:rsid w:val="000C5AF2"/>
    <w:rPr>
      <w:vertAlign w:val="superscript"/>
    </w:rPr>
  </w:style>
  <w:style w:type="paragraph" w:styleId="En-tte">
    <w:name w:val="header"/>
    <w:basedOn w:val="Normal"/>
    <w:link w:val="En-tteCar"/>
    <w:uiPriority w:val="99"/>
    <w:unhideWhenUsed/>
    <w:rsid w:val="00717D87"/>
    <w:pPr>
      <w:tabs>
        <w:tab w:val="center" w:pos="4320"/>
        <w:tab w:val="right" w:pos="8640"/>
      </w:tabs>
    </w:pPr>
  </w:style>
  <w:style w:type="character" w:customStyle="1" w:styleId="En-tteCar">
    <w:name w:val="En-tête Car"/>
    <w:basedOn w:val="Policepardfaut"/>
    <w:link w:val="En-tte"/>
    <w:uiPriority w:val="99"/>
    <w:rsid w:val="00717D87"/>
    <w:rPr>
      <w:rFonts w:ascii="Times New Roman" w:eastAsia="Times New Roman" w:hAnsi="Times New Roman" w:cs="Times New Roman"/>
      <w:lang w:eastAsia="fr-CA"/>
    </w:rPr>
  </w:style>
  <w:style w:type="paragraph" w:styleId="Pieddepage">
    <w:name w:val="footer"/>
    <w:basedOn w:val="Normal"/>
    <w:link w:val="PieddepageCar"/>
    <w:uiPriority w:val="99"/>
    <w:unhideWhenUsed/>
    <w:rsid w:val="00717D87"/>
    <w:pPr>
      <w:tabs>
        <w:tab w:val="center" w:pos="4320"/>
        <w:tab w:val="right" w:pos="8640"/>
      </w:tabs>
    </w:pPr>
  </w:style>
  <w:style w:type="character" w:customStyle="1" w:styleId="PieddepageCar">
    <w:name w:val="Pied de page Car"/>
    <w:basedOn w:val="Policepardfaut"/>
    <w:link w:val="Pieddepage"/>
    <w:uiPriority w:val="99"/>
    <w:rsid w:val="00717D87"/>
    <w:rPr>
      <w:rFonts w:ascii="Times New Roman" w:eastAsia="Times New Roman" w:hAnsi="Times New Roman" w:cs="Times New Roman"/>
      <w:lang w:eastAsia="fr-CA"/>
    </w:rPr>
  </w:style>
  <w:style w:type="paragraph" w:styleId="Textedebulles">
    <w:name w:val="Balloon Text"/>
    <w:basedOn w:val="Normal"/>
    <w:link w:val="TextedebullesCar"/>
    <w:uiPriority w:val="99"/>
    <w:semiHidden/>
    <w:unhideWhenUsed/>
    <w:rsid w:val="0029542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5429"/>
    <w:rPr>
      <w:rFonts w:ascii="Segoe UI" w:eastAsia="Times New Roman" w:hAnsi="Segoe UI" w:cs="Segoe UI"/>
      <w:sz w:val="18"/>
      <w:szCs w:val="18"/>
      <w:lang w:eastAsia="fr-CA"/>
    </w:rPr>
  </w:style>
  <w:style w:type="character" w:styleId="Mentionnonrsolue">
    <w:name w:val="Unresolved Mention"/>
    <w:basedOn w:val="Policepardfaut"/>
    <w:uiPriority w:val="99"/>
    <w:semiHidden/>
    <w:unhideWhenUsed/>
    <w:rsid w:val="00524536"/>
    <w:rPr>
      <w:color w:val="605E5C"/>
      <w:shd w:val="clear" w:color="auto" w:fill="E1DFDD"/>
    </w:rPr>
  </w:style>
  <w:style w:type="character" w:styleId="Mention">
    <w:name w:val="Mention"/>
    <w:basedOn w:val="Policepardfaut"/>
    <w:uiPriority w:val="99"/>
    <w:unhideWhenUsed/>
    <w:rPr>
      <w:color w:val="2B579A"/>
      <w:shd w:val="clear" w:color="auto" w:fill="E6E6E6"/>
    </w:rPr>
  </w:style>
  <w:style w:type="paragraph" w:styleId="Sansinterligne">
    <w:name w:val="No Spacing"/>
    <w:link w:val="SansinterligneCar"/>
    <w:uiPriority w:val="1"/>
    <w:qFormat/>
    <w:rsid w:val="00A346A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346A6"/>
    <w:rPr>
      <w:rFonts w:eastAsiaTheme="minorEastAsia"/>
      <w:sz w:val="22"/>
      <w:szCs w:val="22"/>
      <w:lang w:val="en-US" w:eastAsia="zh-CN"/>
    </w:rPr>
  </w:style>
  <w:style w:type="character" w:styleId="Numrodepage">
    <w:name w:val="page number"/>
    <w:basedOn w:val="Policepardfaut"/>
    <w:uiPriority w:val="99"/>
    <w:semiHidden/>
    <w:unhideWhenUsed/>
    <w:rsid w:val="000E731A"/>
  </w:style>
  <w:style w:type="table" w:customStyle="1" w:styleId="TableNormal1">
    <w:name w:val="Table Normal1"/>
    <w:uiPriority w:val="2"/>
    <w:semiHidden/>
    <w:unhideWhenUsed/>
    <w:qFormat/>
    <w:rsid w:val="001F0BB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M1">
    <w:name w:val="toc 1"/>
    <w:basedOn w:val="Normal"/>
    <w:autoRedefine/>
    <w:uiPriority w:val="39"/>
    <w:qFormat/>
    <w:rsid w:val="00917A0C"/>
    <w:pPr>
      <w:widowControl w:val="0"/>
      <w:tabs>
        <w:tab w:val="right" w:leader="dot" w:pos="9062"/>
      </w:tabs>
      <w:autoSpaceDE w:val="0"/>
      <w:autoSpaceDN w:val="0"/>
      <w:ind w:left="810" w:hanging="378"/>
    </w:pPr>
    <w:rPr>
      <w:rFonts w:eastAsia="Corbel" w:cs="Corbel"/>
      <w:b/>
      <w:bCs/>
      <w:noProof/>
      <w:color w:val="004FFF"/>
      <w:sz w:val="24"/>
      <w:szCs w:val="24"/>
      <w:lang w:val="en-US" w:eastAsia="en-US"/>
    </w:rPr>
  </w:style>
  <w:style w:type="paragraph" w:styleId="TM2">
    <w:name w:val="toc 2"/>
    <w:basedOn w:val="Normal"/>
    <w:uiPriority w:val="39"/>
    <w:qFormat/>
    <w:rsid w:val="001F0BB3"/>
    <w:pPr>
      <w:widowControl w:val="0"/>
      <w:autoSpaceDE w:val="0"/>
      <w:autoSpaceDN w:val="0"/>
      <w:spacing w:before="41"/>
      <w:ind w:left="1113" w:hanging="577"/>
    </w:pPr>
    <w:rPr>
      <w:rFonts w:ascii="Corbel" w:eastAsia="Corbel" w:hAnsi="Corbel" w:cs="Corbel"/>
      <w:sz w:val="23"/>
      <w:szCs w:val="23"/>
      <w:lang w:val="en-US" w:eastAsia="en-US"/>
    </w:rPr>
  </w:style>
  <w:style w:type="paragraph" w:styleId="TM3">
    <w:name w:val="toc 3"/>
    <w:basedOn w:val="Normal"/>
    <w:uiPriority w:val="39"/>
    <w:qFormat/>
    <w:rsid w:val="001F0BB3"/>
    <w:pPr>
      <w:widowControl w:val="0"/>
      <w:autoSpaceDE w:val="0"/>
      <w:autoSpaceDN w:val="0"/>
      <w:spacing w:before="41"/>
      <w:ind w:left="913" w:hanging="377"/>
    </w:pPr>
    <w:rPr>
      <w:rFonts w:ascii="Corbel" w:eastAsia="Corbel" w:hAnsi="Corbel" w:cs="Corbel"/>
      <w:b/>
      <w:bCs/>
      <w:i/>
      <w:lang w:val="en-US" w:eastAsia="en-US"/>
    </w:rPr>
  </w:style>
  <w:style w:type="paragraph" w:styleId="TM4">
    <w:name w:val="toc 4"/>
    <w:basedOn w:val="Normal"/>
    <w:uiPriority w:val="1"/>
    <w:qFormat/>
    <w:rsid w:val="001F0BB3"/>
    <w:pPr>
      <w:widowControl w:val="0"/>
      <w:autoSpaceDE w:val="0"/>
      <w:autoSpaceDN w:val="0"/>
      <w:spacing w:before="41"/>
      <w:ind w:left="1545" w:hanging="865"/>
    </w:pPr>
    <w:rPr>
      <w:rFonts w:ascii="Corbel" w:eastAsia="Corbel" w:hAnsi="Corbel" w:cs="Corbel"/>
      <w:sz w:val="23"/>
      <w:szCs w:val="23"/>
      <w:lang w:val="en-US" w:eastAsia="en-US"/>
    </w:rPr>
  </w:style>
  <w:style w:type="paragraph" w:styleId="TM5">
    <w:name w:val="toc 5"/>
    <w:basedOn w:val="Normal"/>
    <w:uiPriority w:val="1"/>
    <w:qFormat/>
    <w:rsid w:val="001F0BB3"/>
    <w:pPr>
      <w:widowControl w:val="0"/>
      <w:autoSpaceDE w:val="0"/>
      <w:autoSpaceDN w:val="0"/>
      <w:spacing w:before="41"/>
      <w:ind w:left="1401" w:hanging="721"/>
    </w:pPr>
    <w:rPr>
      <w:rFonts w:ascii="Corbel" w:eastAsia="Corbel" w:hAnsi="Corbel" w:cs="Corbel"/>
      <w:b/>
      <w:bCs/>
      <w:i/>
      <w:lang w:val="en-US" w:eastAsia="en-US"/>
    </w:rPr>
  </w:style>
  <w:style w:type="paragraph" w:styleId="Corpsdetexte">
    <w:name w:val="Body Text"/>
    <w:basedOn w:val="Normal"/>
    <w:link w:val="CorpsdetexteCar"/>
    <w:autoRedefine/>
    <w:uiPriority w:val="1"/>
    <w:qFormat/>
    <w:rsid w:val="00C910E3"/>
    <w:pPr>
      <w:keepNext/>
      <w:spacing w:before="120" w:after="120" w:line="240" w:lineRule="auto"/>
      <w:ind w:left="187"/>
      <w:jc w:val="both"/>
    </w:pPr>
    <w:rPr>
      <w:bCs/>
      <w:noProof/>
      <w:lang w:val="fr-FR"/>
    </w:rPr>
  </w:style>
  <w:style w:type="character" w:customStyle="1" w:styleId="CorpsdetexteCar">
    <w:name w:val="Corps de texte Car"/>
    <w:basedOn w:val="Policepardfaut"/>
    <w:link w:val="Corpsdetexte"/>
    <w:uiPriority w:val="1"/>
    <w:rsid w:val="00C910E3"/>
    <w:rPr>
      <w:rFonts w:ascii="Guillon" w:eastAsia="Times New Roman" w:hAnsi="Guillon" w:cs="Times New Roman"/>
      <w:bCs/>
      <w:noProof/>
      <w:sz w:val="22"/>
      <w:szCs w:val="22"/>
      <w:lang w:val="fr-FR" w:eastAsia="fr-CA"/>
    </w:rPr>
  </w:style>
  <w:style w:type="paragraph" w:customStyle="1" w:styleId="TableParagraph">
    <w:name w:val="Table Paragraph"/>
    <w:basedOn w:val="Normal"/>
    <w:uiPriority w:val="1"/>
    <w:qFormat/>
    <w:rsid w:val="001F0BB3"/>
    <w:pPr>
      <w:widowControl w:val="0"/>
      <w:autoSpaceDE w:val="0"/>
      <w:autoSpaceDN w:val="0"/>
    </w:pPr>
    <w:rPr>
      <w:rFonts w:ascii="Bookman Old Style" w:eastAsia="Bookman Old Style" w:hAnsi="Bookman Old Style" w:cs="Bookman Old Style"/>
      <w:lang w:val="en-US" w:eastAsia="en-US"/>
    </w:rPr>
  </w:style>
  <w:style w:type="paragraph" w:styleId="En-ttedetabledesmatires">
    <w:name w:val="TOC Heading"/>
    <w:basedOn w:val="Titre1"/>
    <w:next w:val="Normal"/>
    <w:uiPriority w:val="39"/>
    <w:unhideWhenUsed/>
    <w:qFormat/>
    <w:rsid w:val="00442455"/>
    <w:pPr>
      <w:spacing w:line="259" w:lineRule="auto"/>
      <w:outlineLvl w:val="9"/>
    </w:pPr>
    <w:rPr>
      <w:rFonts w:asciiTheme="majorHAnsi" w:hAnsiTheme="majorHAnsi"/>
      <w:b w:val="0"/>
    </w:rPr>
  </w:style>
  <w:style w:type="paragraph" w:styleId="Citationintense">
    <w:name w:val="Intense Quote"/>
    <w:basedOn w:val="Normal"/>
    <w:next w:val="Normal"/>
    <w:link w:val="CitationintenseCar"/>
    <w:uiPriority w:val="30"/>
    <w:qFormat/>
    <w:rsid w:val="00C3748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C3748B"/>
    <w:rPr>
      <w:rFonts w:ascii="Times New Roman" w:eastAsia="Times New Roman" w:hAnsi="Times New Roman" w:cs="Times New Roman"/>
      <w:i/>
      <w:iCs/>
      <w:color w:val="4472C4" w:themeColor="accent1"/>
      <w:lang w:eastAsia="fr-CA"/>
    </w:rPr>
  </w:style>
  <w:style w:type="character" w:customStyle="1" w:styleId="Titre3Car">
    <w:name w:val="Titre 3 Car"/>
    <w:basedOn w:val="Policepardfaut"/>
    <w:link w:val="Titre3"/>
    <w:uiPriority w:val="9"/>
    <w:rsid w:val="00A72BDF"/>
    <w:rPr>
      <w:rFonts w:ascii="Guillon" w:eastAsiaTheme="majorEastAsia" w:hAnsi="Guillon" w:cstheme="majorBidi"/>
      <w:sz w:val="22"/>
      <w:lang w:eastAsia="fr-CA"/>
    </w:rPr>
  </w:style>
  <w:style w:type="character" w:customStyle="1" w:styleId="Titre4Car">
    <w:name w:val="Titre 4 Car"/>
    <w:basedOn w:val="Policepardfaut"/>
    <w:link w:val="Titre4"/>
    <w:uiPriority w:val="9"/>
    <w:semiHidden/>
    <w:rsid w:val="00A31D9D"/>
    <w:rPr>
      <w:rFonts w:asciiTheme="majorHAnsi" w:eastAsiaTheme="majorEastAsia" w:hAnsiTheme="majorHAnsi" w:cstheme="majorBidi"/>
      <w:i/>
      <w:iCs/>
      <w:color w:val="2F5496" w:themeColor="accent1" w:themeShade="BF"/>
      <w:lang w:eastAsia="fr-CA"/>
    </w:rPr>
  </w:style>
  <w:style w:type="character" w:customStyle="1" w:styleId="Titre5Car">
    <w:name w:val="Titre 5 Car"/>
    <w:basedOn w:val="Policepardfaut"/>
    <w:link w:val="Titre5"/>
    <w:uiPriority w:val="9"/>
    <w:semiHidden/>
    <w:rsid w:val="00A31D9D"/>
    <w:rPr>
      <w:rFonts w:asciiTheme="majorHAnsi" w:eastAsiaTheme="majorEastAsia" w:hAnsiTheme="majorHAnsi" w:cstheme="majorBidi"/>
      <w:color w:val="2F5496" w:themeColor="accent1" w:themeShade="BF"/>
      <w:lang w:eastAsia="fr-CA"/>
    </w:rPr>
  </w:style>
  <w:style w:type="character" w:customStyle="1" w:styleId="Titre6Car">
    <w:name w:val="Titre 6 Car"/>
    <w:basedOn w:val="Policepardfaut"/>
    <w:link w:val="Titre6"/>
    <w:uiPriority w:val="9"/>
    <w:semiHidden/>
    <w:rsid w:val="00A31D9D"/>
    <w:rPr>
      <w:rFonts w:asciiTheme="majorHAnsi" w:eastAsiaTheme="majorEastAsia" w:hAnsiTheme="majorHAnsi" w:cstheme="majorBidi"/>
      <w:color w:val="1F3763" w:themeColor="accent1" w:themeShade="7F"/>
      <w:lang w:eastAsia="fr-CA"/>
    </w:rPr>
  </w:style>
  <w:style w:type="character" w:customStyle="1" w:styleId="Titre7Car">
    <w:name w:val="Titre 7 Car"/>
    <w:basedOn w:val="Policepardfaut"/>
    <w:link w:val="Titre7"/>
    <w:uiPriority w:val="9"/>
    <w:semiHidden/>
    <w:rsid w:val="00A31D9D"/>
    <w:rPr>
      <w:rFonts w:asciiTheme="majorHAnsi" w:eastAsiaTheme="majorEastAsia" w:hAnsiTheme="majorHAnsi" w:cstheme="majorBidi"/>
      <w:i/>
      <w:iCs/>
      <w:color w:val="1F3763" w:themeColor="accent1" w:themeShade="7F"/>
      <w:lang w:eastAsia="fr-CA"/>
    </w:rPr>
  </w:style>
  <w:style w:type="character" w:customStyle="1" w:styleId="Titre8Car">
    <w:name w:val="Titre 8 Car"/>
    <w:basedOn w:val="Policepardfaut"/>
    <w:link w:val="Titre8"/>
    <w:uiPriority w:val="9"/>
    <w:semiHidden/>
    <w:rsid w:val="00A31D9D"/>
    <w:rPr>
      <w:rFonts w:asciiTheme="majorHAnsi" w:eastAsiaTheme="majorEastAsia" w:hAnsiTheme="majorHAnsi" w:cstheme="majorBidi"/>
      <w:color w:val="272727" w:themeColor="text1" w:themeTint="D8"/>
      <w:sz w:val="21"/>
      <w:szCs w:val="21"/>
      <w:lang w:eastAsia="fr-CA"/>
    </w:rPr>
  </w:style>
  <w:style w:type="character" w:customStyle="1" w:styleId="Titre9Car">
    <w:name w:val="Titre 9 Car"/>
    <w:basedOn w:val="Policepardfaut"/>
    <w:link w:val="Titre9"/>
    <w:uiPriority w:val="9"/>
    <w:semiHidden/>
    <w:rsid w:val="00A31D9D"/>
    <w:rPr>
      <w:rFonts w:asciiTheme="majorHAnsi" w:eastAsiaTheme="majorEastAsia" w:hAnsiTheme="majorHAnsi" w:cstheme="majorBidi"/>
      <w:i/>
      <w:iCs/>
      <w:color w:val="272727" w:themeColor="text1" w:themeTint="D8"/>
      <w:sz w:val="21"/>
      <w:szCs w:val="21"/>
      <w:lang w:eastAsia="fr-CA"/>
    </w:rPr>
  </w:style>
  <w:style w:type="table" w:styleId="Grilledutableau">
    <w:name w:val="Table Grid"/>
    <w:basedOn w:val="TableauNormal"/>
    <w:uiPriority w:val="39"/>
    <w:rsid w:val="00FB2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aliases w:val="Titre du tableau"/>
    <w:uiPriority w:val="33"/>
    <w:qFormat/>
    <w:rsid w:val="008C2F87"/>
    <w:rPr>
      <w:rFonts w:ascii="Guillon" w:hAnsi="Guillon"/>
      <w:b/>
      <w:bCs/>
      <w:color w:val="auto"/>
      <w:sz w:val="24"/>
      <w:szCs w:val="28"/>
    </w:rPr>
  </w:style>
  <w:style w:type="paragraph" w:customStyle="1" w:styleId="Puce3eniveau">
    <w:name w:val="Puce 3e niveau"/>
    <w:basedOn w:val="Paragraphedeliste"/>
    <w:link w:val="Puce3eniveauCar"/>
    <w:autoRedefine/>
    <w:qFormat/>
    <w:rsid w:val="00203E1B"/>
    <w:pPr>
      <w:numPr>
        <w:numId w:val="26"/>
      </w:numPr>
      <w:ind w:left="2880" w:hanging="270"/>
    </w:pPr>
  </w:style>
  <w:style w:type="character" w:customStyle="1" w:styleId="ParagraphedelisteCar">
    <w:name w:val="Paragraphe de liste Car"/>
    <w:basedOn w:val="Policepardfaut"/>
    <w:link w:val="Paragraphedeliste"/>
    <w:uiPriority w:val="1"/>
    <w:rsid w:val="00CE221E"/>
    <w:rPr>
      <w:rFonts w:ascii="Guillon" w:eastAsia="Times New Roman" w:hAnsi="Guillon" w:cs="Times New Roman"/>
      <w:color w:val="000000" w:themeColor="text1"/>
      <w:sz w:val="22"/>
      <w:szCs w:val="22"/>
      <w:lang w:val="fr-FR" w:eastAsia="fr-CA"/>
    </w:rPr>
  </w:style>
  <w:style w:type="character" w:customStyle="1" w:styleId="Puce3eniveauCar">
    <w:name w:val="Puce 3e niveau Car"/>
    <w:basedOn w:val="ParagraphedelisteCar"/>
    <w:link w:val="Puce3eniveau"/>
    <w:rsid w:val="00203E1B"/>
    <w:rPr>
      <w:rFonts w:ascii="Guillon" w:eastAsia="Times New Roman" w:hAnsi="Guillon" w:cs="Times New Roman"/>
      <w:color w:val="000000" w:themeColor="text1"/>
      <w:sz w:val="22"/>
      <w:szCs w:val="22"/>
      <w:lang w:val="fr-FR" w:eastAsia="fr-CA"/>
    </w:rPr>
  </w:style>
  <w:style w:type="paragraph" w:customStyle="1" w:styleId="Listepuces-Notes">
    <w:name w:val="Liste à puces - Notes"/>
    <w:basedOn w:val="Listepuces4"/>
    <w:next w:val="Corpsdetexte"/>
    <w:autoRedefine/>
    <w:qFormat/>
    <w:rsid w:val="00805424"/>
    <w:pPr>
      <w:numPr>
        <w:numId w:val="32"/>
      </w:numPr>
      <w:tabs>
        <w:tab w:val="num" w:pos="360"/>
      </w:tabs>
      <w:spacing w:after="120" w:line="276" w:lineRule="auto"/>
      <w:ind w:left="284" w:hanging="284"/>
    </w:pPr>
    <w:rPr>
      <w:rFonts w:asciiTheme="majorHAnsi" w:eastAsiaTheme="minorHAnsi" w:hAnsiTheme="majorHAnsi" w:cs="Times New Roman (Corps CS)"/>
      <w:color w:val="DBDBDB" w:themeColor="accent3" w:themeTint="66"/>
      <w:sz w:val="20"/>
      <w:szCs w:val="20"/>
      <w:lang w:eastAsia="en-US"/>
    </w:rPr>
  </w:style>
  <w:style w:type="paragraph" w:styleId="Listepuces4">
    <w:name w:val="List Bullet 4"/>
    <w:basedOn w:val="Normal"/>
    <w:uiPriority w:val="99"/>
    <w:semiHidden/>
    <w:unhideWhenUsed/>
    <w:rsid w:val="00805424"/>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18954">
      <w:bodyDiv w:val="1"/>
      <w:marLeft w:val="0"/>
      <w:marRight w:val="0"/>
      <w:marTop w:val="0"/>
      <w:marBottom w:val="0"/>
      <w:divBdr>
        <w:top w:val="none" w:sz="0" w:space="0" w:color="auto"/>
        <w:left w:val="none" w:sz="0" w:space="0" w:color="auto"/>
        <w:bottom w:val="none" w:sz="0" w:space="0" w:color="auto"/>
        <w:right w:val="none" w:sz="0" w:space="0" w:color="auto"/>
      </w:divBdr>
    </w:div>
    <w:div w:id="197595814">
      <w:bodyDiv w:val="1"/>
      <w:marLeft w:val="0"/>
      <w:marRight w:val="0"/>
      <w:marTop w:val="0"/>
      <w:marBottom w:val="0"/>
      <w:divBdr>
        <w:top w:val="none" w:sz="0" w:space="0" w:color="auto"/>
        <w:left w:val="none" w:sz="0" w:space="0" w:color="auto"/>
        <w:bottom w:val="none" w:sz="0" w:space="0" w:color="auto"/>
        <w:right w:val="none" w:sz="0" w:space="0" w:color="auto"/>
      </w:divBdr>
    </w:div>
    <w:div w:id="371269351">
      <w:bodyDiv w:val="1"/>
      <w:marLeft w:val="0"/>
      <w:marRight w:val="0"/>
      <w:marTop w:val="0"/>
      <w:marBottom w:val="0"/>
      <w:divBdr>
        <w:top w:val="none" w:sz="0" w:space="0" w:color="auto"/>
        <w:left w:val="none" w:sz="0" w:space="0" w:color="auto"/>
        <w:bottom w:val="none" w:sz="0" w:space="0" w:color="auto"/>
        <w:right w:val="none" w:sz="0" w:space="0" w:color="auto"/>
      </w:divBdr>
    </w:div>
    <w:div w:id="391390258">
      <w:bodyDiv w:val="1"/>
      <w:marLeft w:val="0"/>
      <w:marRight w:val="0"/>
      <w:marTop w:val="0"/>
      <w:marBottom w:val="0"/>
      <w:divBdr>
        <w:top w:val="none" w:sz="0" w:space="0" w:color="auto"/>
        <w:left w:val="none" w:sz="0" w:space="0" w:color="auto"/>
        <w:bottom w:val="none" w:sz="0" w:space="0" w:color="auto"/>
        <w:right w:val="none" w:sz="0" w:space="0" w:color="auto"/>
      </w:divBdr>
    </w:div>
    <w:div w:id="975986904">
      <w:bodyDiv w:val="1"/>
      <w:marLeft w:val="0"/>
      <w:marRight w:val="0"/>
      <w:marTop w:val="0"/>
      <w:marBottom w:val="0"/>
      <w:divBdr>
        <w:top w:val="none" w:sz="0" w:space="0" w:color="auto"/>
        <w:left w:val="none" w:sz="0" w:space="0" w:color="auto"/>
        <w:bottom w:val="none" w:sz="0" w:space="0" w:color="auto"/>
        <w:right w:val="none" w:sz="0" w:space="0" w:color="auto"/>
      </w:divBdr>
    </w:div>
    <w:div w:id="1141118267">
      <w:bodyDiv w:val="1"/>
      <w:marLeft w:val="0"/>
      <w:marRight w:val="0"/>
      <w:marTop w:val="0"/>
      <w:marBottom w:val="0"/>
      <w:divBdr>
        <w:top w:val="none" w:sz="0" w:space="0" w:color="auto"/>
        <w:left w:val="none" w:sz="0" w:space="0" w:color="auto"/>
        <w:bottom w:val="none" w:sz="0" w:space="0" w:color="auto"/>
        <w:right w:val="none" w:sz="0" w:space="0" w:color="auto"/>
      </w:divBdr>
    </w:div>
    <w:div w:id="1551577766">
      <w:bodyDiv w:val="1"/>
      <w:marLeft w:val="0"/>
      <w:marRight w:val="0"/>
      <w:marTop w:val="0"/>
      <w:marBottom w:val="0"/>
      <w:divBdr>
        <w:top w:val="none" w:sz="0" w:space="0" w:color="auto"/>
        <w:left w:val="none" w:sz="0" w:space="0" w:color="auto"/>
        <w:bottom w:val="none" w:sz="0" w:space="0" w:color="auto"/>
        <w:right w:val="none" w:sz="0" w:space="0" w:color="auto"/>
      </w:divBdr>
    </w:div>
    <w:div w:id="1671980753">
      <w:bodyDiv w:val="1"/>
      <w:marLeft w:val="0"/>
      <w:marRight w:val="0"/>
      <w:marTop w:val="0"/>
      <w:marBottom w:val="0"/>
      <w:divBdr>
        <w:top w:val="none" w:sz="0" w:space="0" w:color="auto"/>
        <w:left w:val="none" w:sz="0" w:space="0" w:color="auto"/>
        <w:bottom w:val="none" w:sz="0" w:space="0" w:color="auto"/>
        <w:right w:val="none" w:sz="0" w:space="0" w:color="auto"/>
      </w:divBdr>
    </w:div>
    <w:div w:id="1711958304">
      <w:bodyDiv w:val="1"/>
      <w:marLeft w:val="0"/>
      <w:marRight w:val="0"/>
      <w:marTop w:val="0"/>
      <w:marBottom w:val="0"/>
      <w:divBdr>
        <w:top w:val="none" w:sz="0" w:space="0" w:color="auto"/>
        <w:left w:val="none" w:sz="0" w:space="0" w:color="auto"/>
        <w:bottom w:val="none" w:sz="0" w:space="0" w:color="auto"/>
        <w:right w:val="none" w:sz="0" w:space="0" w:color="auto"/>
      </w:divBdr>
      <w:divsChild>
        <w:div w:id="304092564">
          <w:marLeft w:val="0"/>
          <w:marRight w:val="0"/>
          <w:marTop w:val="0"/>
          <w:marBottom w:val="0"/>
          <w:divBdr>
            <w:top w:val="none" w:sz="0" w:space="0" w:color="auto"/>
            <w:left w:val="none" w:sz="0" w:space="0" w:color="auto"/>
            <w:bottom w:val="none" w:sz="0" w:space="0" w:color="auto"/>
            <w:right w:val="none" w:sz="0" w:space="0" w:color="auto"/>
          </w:divBdr>
          <w:divsChild>
            <w:div w:id="947739098">
              <w:marLeft w:val="0"/>
              <w:marRight w:val="0"/>
              <w:marTop w:val="0"/>
              <w:marBottom w:val="0"/>
              <w:divBdr>
                <w:top w:val="none" w:sz="0" w:space="0" w:color="auto"/>
                <w:left w:val="none" w:sz="0" w:space="0" w:color="auto"/>
                <w:bottom w:val="none" w:sz="0" w:space="0" w:color="auto"/>
                <w:right w:val="none" w:sz="0" w:space="0" w:color="auto"/>
              </w:divBdr>
              <w:divsChild>
                <w:div w:id="226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6440">
      <w:bodyDiv w:val="1"/>
      <w:marLeft w:val="0"/>
      <w:marRight w:val="0"/>
      <w:marTop w:val="0"/>
      <w:marBottom w:val="0"/>
      <w:divBdr>
        <w:top w:val="none" w:sz="0" w:space="0" w:color="auto"/>
        <w:left w:val="none" w:sz="0" w:space="0" w:color="auto"/>
        <w:bottom w:val="none" w:sz="0" w:space="0" w:color="auto"/>
        <w:right w:val="none" w:sz="0" w:space="0" w:color="auto"/>
      </w:divBdr>
    </w:div>
    <w:div w:id="1884252297">
      <w:bodyDiv w:val="1"/>
      <w:marLeft w:val="0"/>
      <w:marRight w:val="0"/>
      <w:marTop w:val="0"/>
      <w:marBottom w:val="0"/>
      <w:divBdr>
        <w:top w:val="none" w:sz="0" w:space="0" w:color="auto"/>
        <w:left w:val="none" w:sz="0" w:space="0" w:color="auto"/>
        <w:bottom w:val="none" w:sz="0" w:space="0" w:color="auto"/>
        <w:right w:val="none" w:sz="0" w:space="0" w:color="auto"/>
      </w:divBdr>
    </w:div>
    <w:div w:id="2106270435">
      <w:bodyDiv w:val="1"/>
      <w:marLeft w:val="0"/>
      <w:marRight w:val="0"/>
      <w:marTop w:val="0"/>
      <w:marBottom w:val="0"/>
      <w:divBdr>
        <w:top w:val="none" w:sz="0" w:space="0" w:color="auto"/>
        <w:left w:val="none" w:sz="0" w:space="0" w:color="auto"/>
        <w:bottom w:val="none" w:sz="0" w:space="0" w:color="auto"/>
        <w:right w:val="none" w:sz="0" w:space="0" w:color="auto"/>
      </w:divBdr>
    </w:div>
    <w:div w:id="211493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no.wikipedia.org/wiki/Logo_T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microsoft.com/office/2019/05/relationships/documenttasks" Target="documenttasks/documenttasks1.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turcotte\Desktop\Plan%20d'affaires%20(&#224;%20terminer%20pour%20Daravanh).dotx" TargetMode="External"/></Relationships>
</file>

<file path=word/documenttasks/documenttasks1.xml><?xml version="1.0" encoding="utf-8"?>
<t:Tasks xmlns:t="http://schemas.microsoft.com/office/tasks/2019/documenttasks" xmlns:oel="http://schemas.microsoft.com/office/2019/extlst">
  <t:Task id="{ED1E20B6-452C-4D1E-BACE-94C654B051C9}">
    <t:Anchor>
      <t:Comment id="483765090"/>
    </t:Anchor>
    <t:History>
      <t:Event id="{B839CFDB-B221-4A6F-9D90-B38601326971}" time="2022-10-25T00:42:45.185Z">
        <t:Attribution userId="S::jpguillobel@entreprendresherbrooke.com::036c937d-8b25-40c6-910d-d843c6c1ab4d" userProvider="AD" userName="Jean-Paul Guillobel"/>
        <t:Anchor>
          <t:Comment id="1298984345"/>
        </t:Anchor>
        <t:Create/>
      </t:Event>
      <t:Event id="{67E8A1B8-7B9B-4EB2-9754-4E113E569BDE}" time="2022-10-25T00:42:45.185Z">
        <t:Attribution userId="S::jpguillobel@entreprendresherbrooke.com::036c937d-8b25-40c6-910d-d843c6c1ab4d" userProvider="AD" userName="Jean-Paul Guillobel"/>
        <t:Anchor>
          <t:Comment id="1298984345"/>
        </t:Anchor>
        <t:Assign userId="S::mtangou@entreprendresherbrooke.com::0de85184-ada9-42d2-81e3-3ff6c6f2c630" userProvider="AD" userName="Magnoudéwa  Tangou"/>
      </t:Event>
      <t:Event id="{DCABC65F-9B69-4003-B431-6027E58AA21C}" time="2022-10-25T00:42:45.185Z">
        <t:Attribution userId="S::jpguillobel@entreprendresherbrooke.com::036c937d-8b25-40c6-910d-d843c6c1ab4d" userProvider="AD" userName="Jean-Paul Guillobel"/>
        <t:Anchor>
          <t:Comment id="1298984345"/>
        </t:Anchor>
        <t:SetTitle title="Merci du commentaire - @Magnoudéwa Tangou pourrais-tu stp nous préciser les noms des personnes d'Entreprendre Sherbrooke, que nous devons mettre en avant dans les remerciements ? - idéalement ce mardi matin, car le document devait être envoyé ce lundi."/>
      </t:Event>
    </t:History>
  </t:Task>
</t:Task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31f996-42b3-4441-8606-cfa04c5ea57a" xsi:nil="true"/>
    <lcf76f155ced4ddcb4097134ff3c332f xmlns="5c984779-1d5b-41dd-a441-c3932c9417bc">
      <Terms xmlns="http://schemas.microsoft.com/office/infopath/2007/PartnerControls"/>
    </lcf76f155ced4ddcb4097134ff3c332f>
    <SharedWithUsers xmlns="1631f996-42b3-4441-8606-cfa04c5ea57a">
      <UserInfo>
        <DisplayName/>
        <AccountId xsi:nil="true"/>
        <AccountType/>
      </UserInfo>
    </SharedWithUsers>
    <MediaLengthInSeconds xmlns="5c984779-1d5b-41dd-a441-c3932c9417bc" xsi:nil="true"/>
    <maj2020_x002d_01_x002d_20 xmlns="5c984779-1d5b-41dd-a441-c3932c9417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941E73F8BFAE4B822F30EF9EE5419D" ma:contentTypeVersion="19" ma:contentTypeDescription="Crée un document." ma:contentTypeScope="" ma:versionID="d66bdaea5bab6b7312383065e911116f">
  <xsd:schema xmlns:xsd="http://www.w3.org/2001/XMLSchema" xmlns:xs="http://www.w3.org/2001/XMLSchema" xmlns:p="http://schemas.microsoft.com/office/2006/metadata/properties" xmlns:ns2="5c984779-1d5b-41dd-a441-c3932c9417bc" xmlns:ns3="1631f996-42b3-4441-8606-cfa04c5ea57a" targetNamespace="http://schemas.microsoft.com/office/2006/metadata/properties" ma:root="true" ma:fieldsID="b0e89d1716cff54ae1e6d9406719d857" ns2:_="" ns3:_="">
    <xsd:import namespace="5c984779-1d5b-41dd-a441-c3932c9417bc"/>
    <xsd:import namespace="1631f996-42b3-4441-8606-cfa04c5ea5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aj2020_x002d_01_x002d_20"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4779-1d5b-41dd-a441-c3932c941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04a03d9-4753-464b-b5bc-3a4aeab9212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aj2020_x002d_01_x002d_20" ma:index="24" nillable="true" ma:displayName="maj 2020-01-20" ma:format="Dropdown" ma:internalName="maj2020_x002d_01_x002d_20">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31f996-42b3-4441-8606-cfa04c5ea57a"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d95e4615-76ba-4dc3-b297-b346590e5995}" ma:internalName="TaxCatchAll" ma:showField="CatchAllData" ma:web="1631f996-42b3-4441-8606-cfa04c5ea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02E65-5F2A-4CEB-8C7D-EA19EDBB4572}">
  <ds:schemaRefs>
    <ds:schemaRef ds:uri="http://schemas.microsoft.com/office/2006/metadata/properties"/>
    <ds:schemaRef ds:uri="http://schemas.microsoft.com/office/infopath/2007/PartnerControls"/>
    <ds:schemaRef ds:uri="1631f996-42b3-4441-8606-cfa04c5ea57a"/>
    <ds:schemaRef ds:uri="5c984779-1d5b-41dd-a441-c3932c9417bc"/>
  </ds:schemaRefs>
</ds:datastoreItem>
</file>

<file path=customXml/itemProps2.xml><?xml version="1.0" encoding="utf-8"?>
<ds:datastoreItem xmlns:ds="http://schemas.openxmlformats.org/officeDocument/2006/customXml" ds:itemID="{C5800E95-4CF4-4079-BDCA-FF7D2BC27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4779-1d5b-41dd-a441-c3932c9417bc"/>
    <ds:schemaRef ds:uri="1631f996-42b3-4441-8606-cfa04c5ea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6133B4-EF29-4363-9627-DB463FDFD98A}">
  <ds:schemaRefs>
    <ds:schemaRef ds:uri="http://schemas.microsoft.com/sharepoint/v3/contenttype/forms"/>
  </ds:schemaRefs>
</ds:datastoreItem>
</file>

<file path=customXml/itemProps4.xml><?xml version="1.0" encoding="utf-8"?>
<ds:datastoreItem xmlns:ds="http://schemas.openxmlformats.org/officeDocument/2006/customXml" ds:itemID="{DD4911C2-6695-5747-8361-C359A407B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d'affaires (à terminer pour Daravanh).dotx</Template>
  <TotalTime>51</TotalTime>
  <Pages>16</Pages>
  <Words>3551</Words>
  <Characters>19536</Characters>
  <Application>Microsoft Office Word</Application>
  <DocSecurity>0</DocSecurity>
  <Lines>162</Lines>
  <Paragraphs>46</Paragraphs>
  <ScaleCrop>false</ScaleCrop>
  <Company/>
  <LinksUpToDate>false</LinksUpToDate>
  <CharactersWithSpaces>23041</CharactersWithSpaces>
  <SharedDoc>false</SharedDoc>
  <HLinks>
    <vt:vector size="168" baseType="variant">
      <vt:variant>
        <vt:i4>1572920</vt:i4>
      </vt:variant>
      <vt:variant>
        <vt:i4>164</vt:i4>
      </vt:variant>
      <vt:variant>
        <vt:i4>0</vt:i4>
      </vt:variant>
      <vt:variant>
        <vt:i4>5</vt:i4>
      </vt:variant>
      <vt:variant>
        <vt:lpwstr/>
      </vt:variant>
      <vt:variant>
        <vt:lpwstr>_Toc182227920</vt:lpwstr>
      </vt:variant>
      <vt:variant>
        <vt:i4>1769528</vt:i4>
      </vt:variant>
      <vt:variant>
        <vt:i4>158</vt:i4>
      </vt:variant>
      <vt:variant>
        <vt:i4>0</vt:i4>
      </vt:variant>
      <vt:variant>
        <vt:i4>5</vt:i4>
      </vt:variant>
      <vt:variant>
        <vt:lpwstr/>
      </vt:variant>
      <vt:variant>
        <vt:lpwstr>_Toc182227919</vt:lpwstr>
      </vt:variant>
      <vt:variant>
        <vt:i4>1769528</vt:i4>
      </vt:variant>
      <vt:variant>
        <vt:i4>152</vt:i4>
      </vt:variant>
      <vt:variant>
        <vt:i4>0</vt:i4>
      </vt:variant>
      <vt:variant>
        <vt:i4>5</vt:i4>
      </vt:variant>
      <vt:variant>
        <vt:lpwstr/>
      </vt:variant>
      <vt:variant>
        <vt:lpwstr>_Toc182227918</vt:lpwstr>
      </vt:variant>
      <vt:variant>
        <vt:i4>1769528</vt:i4>
      </vt:variant>
      <vt:variant>
        <vt:i4>146</vt:i4>
      </vt:variant>
      <vt:variant>
        <vt:i4>0</vt:i4>
      </vt:variant>
      <vt:variant>
        <vt:i4>5</vt:i4>
      </vt:variant>
      <vt:variant>
        <vt:lpwstr/>
      </vt:variant>
      <vt:variant>
        <vt:lpwstr>_Toc182227917</vt:lpwstr>
      </vt:variant>
      <vt:variant>
        <vt:i4>1769528</vt:i4>
      </vt:variant>
      <vt:variant>
        <vt:i4>140</vt:i4>
      </vt:variant>
      <vt:variant>
        <vt:i4>0</vt:i4>
      </vt:variant>
      <vt:variant>
        <vt:i4>5</vt:i4>
      </vt:variant>
      <vt:variant>
        <vt:lpwstr/>
      </vt:variant>
      <vt:variant>
        <vt:lpwstr>_Toc182227916</vt:lpwstr>
      </vt:variant>
      <vt:variant>
        <vt:i4>1769528</vt:i4>
      </vt:variant>
      <vt:variant>
        <vt:i4>134</vt:i4>
      </vt:variant>
      <vt:variant>
        <vt:i4>0</vt:i4>
      </vt:variant>
      <vt:variant>
        <vt:i4>5</vt:i4>
      </vt:variant>
      <vt:variant>
        <vt:lpwstr/>
      </vt:variant>
      <vt:variant>
        <vt:lpwstr>_Toc182227915</vt:lpwstr>
      </vt:variant>
      <vt:variant>
        <vt:i4>1769528</vt:i4>
      </vt:variant>
      <vt:variant>
        <vt:i4>128</vt:i4>
      </vt:variant>
      <vt:variant>
        <vt:i4>0</vt:i4>
      </vt:variant>
      <vt:variant>
        <vt:i4>5</vt:i4>
      </vt:variant>
      <vt:variant>
        <vt:lpwstr/>
      </vt:variant>
      <vt:variant>
        <vt:lpwstr>_Toc182227914</vt:lpwstr>
      </vt:variant>
      <vt:variant>
        <vt:i4>1769528</vt:i4>
      </vt:variant>
      <vt:variant>
        <vt:i4>122</vt:i4>
      </vt:variant>
      <vt:variant>
        <vt:i4>0</vt:i4>
      </vt:variant>
      <vt:variant>
        <vt:i4>5</vt:i4>
      </vt:variant>
      <vt:variant>
        <vt:lpwstr/>
      </vt:variant>
      <vt:variant>
        <vt:lpwstr>_Toc182227913</vt:lpwstr>
      </vt:variant>
      <vt:variant>
        <vt:i4>1769528</vt:i4>
      </vt:variant>
      <vt:variant>
        <vt:i4>116</vt:i4>
      </vt:variant>
      <vt:variant>
        <vt:i4>0</vt:i4>
      </vt:variant>
      <vt:variant>
        <vt:i4>5</vt:i4>
      </vt:variant>
      <vt:variant>
        <vt:lpwstr/>
      </vt:variant>
      <vt:variant>
        <vt:lpwstr>_Toc182227912</vt:lpwstr>
      </vt:variant>
      <vt:variant>
        <vt:i4>1769528</vt:i4>
      </vt:variant>
      <vt:variant>
        <vt:i4>110</vt:i4>
      </vt:variant>
      <vt:variant>
        <vt:i4>0</vt:i4>
      </vt:variant>
      <vt:variant>
        <vt:i4>5</vt:i4>
      </vt:variant>
      <vt:variant>
        <vt:lpwstr/>
      </vt:variant>
      <vt:variant>
        <vt:lpwstr>_Toc182227911</vt:lpwstr>
      </vt:variant>
      <vt:variant>
        <vt:i4>1769528</vt:i4>
      </vt:variant>
      <vt:variant>
        <vt:i4>104</vt:i4>
      </vt:variant>
      <vt:variant>
        <vt:i4>0</vt:i4>
      </vt:variant>
      <vt:variant>
        <vt:i4>5</vt:i4>
      </vt:variant>
      <vt:variant>
        <vt:lpwstr/>
      </vt:variant>
      <vt:variant>
        <vt:lpwstr>_Toc182227910</vt:lpwstr>
      </vt:variant>
      <vt:variant>
        <vt:i4>1703992</vt:i4>
      </vt:variant>
      <vt:variant>
        <vt:i4>98</vt:i4>
      </vt:variant>
      <vt:variant>
        <vt:i4>0</vt:i4>
      </vt:variant>
      <vt:variant>
        <vt:i4>5</vt:i4>
      </vt:variant>
      <vt:variant>
        <vt:lpwstr/>
      </vt:variant>
      <vt:variant>
        <vt:lpwstr>_Toc182227909</vt:lpwstr>
      </vt:variant>
      <vt:variant>
        <vt:i4>1703992</vt:i4>
      </vt:variant>
      <vt:variant>
        <vt:i4>92</vt:i4>
      </vt:variant>
      <vt:variant>
        <vt:i4>0</vt:i4>
      </vt:variant>
      <vt:variant>
        <vt:i4>5</vt:i4>
      </vt:variant>
      <vt:variant>
        <vt:lpwstr/>
      </vt:variant>
      <vt:variant>
        <vt:lpwstr>_Toc182227908</vt:lpwstr>
      </vt:variant>
      <vt:variant>
        <vt:i4>1703992</vt:i4>
      </vt:variant>
      <vt:variant>
        <vt:i4>86</vt:i4>
      </vt:variant>
      <vt:variant>
        <vt:i4>0</vt:i4>
      </vt:variant>
      <vt:variant>
        <vt:i4>5</vt:i4>
      </vt:variant>
      <vt:variant>
        <vt:lpwstr/>
      </vt:variant>
      <vt:variant>
        <vt:lpwstr>_Toc182227907</vt:lpwstr>
      </vt:variant>
      <vt:variant>
        <vt:i4>1703992</vt:i4>
      </vt:variant>
      <vt:variant>
        <vt:i4>80</vt:i4>
      </vt:variant>
      <vt:variant>
        <vt:i4>0</vt:i4>
      </vt:variant>
      <vt:variant>
        <vt:i4>5</vt:i4>
      </vt:variant>
      <vt:variant>
        <vt:lpwstr/>
      </vt:variant>
      <vt:variant>
        <vt:lpwstr>_Toc182227906</vt:lpwstr>
      </vt:variant>
      <vt:variant>
        <vt:i4>1703992</vt:i4>
      </vt:variant>
      <vt:variant>
        <vt:i4>74</vt:i4>
      </vt:variant>
      <vt:variant>
        <vt:i4>0</vt:i4>
      </vt:variant>
      <vt:variant>
        <vt:i4>5</vt:i4>
      </vt:variant>
      <vt:variant>
        <vt:lpwstr/>
      </vt:variant>
      <vt:variant>
        <vt:lpwstr>_Toc182227905</vt:lpwstr>
      </vt:variant>
      <vt:variant>
        <vt:i4>1703992</vt:i4>
      </vt:variant>
      <vt:variant>
        <vt:i4>68</vt:i4>
      </vt:variant>
      <vt:variant>
        <vt:i4>0</vt:i4>
      </vt:variant>
      <vt:variant>
        <vt:i4>5</vt:i4>
      </vt:variant>
      <vt:variant>
        <vt:lpwstr/>
      </vt:variant>
      <vt:variant>
        <vt:lpwstr>_Toc182227904</vt:lpwstr>
      </vt:variant>
      <vt:variant>
        <vt:i4>1703992</vt:i4>
      </vt:variant>
      <vt:variant>
        <vt:i4>62</vt:i4>
      </vt:variant>
      <vt:variant>
        <vt:i4>0</vt:i4>
      </vt:variant>
      <vt:variant>
        <vt:i4>5</vt:i4>
      </vt:variant>
      <vt:variant>
        <vt:lpwstr/>
      </vt:variant>
      <vt:variant>
        <vt:lpwstr>_Toc182227903</vt:lpwstr>
      </vt:variant>
      <vt:variant>
        <vt:i4>1703992</vt:i4>
      </vt:variant>
      <vt:variant>
        <vt:i4>56</vt:i4>
      </vt:variant>
      <vt:variant>
        <vt:i4>0</vt:i4>
      </vt:variant>
      <vt:variant>
        <vt:i4>5</vt:i4>
      </vt:variant>
      <vt:variant>
        <vt:lpwstr/>
      </vt:variant>
      <vt:variant>
        <vt:lpwstr>_Toc182227902</vt:lpwstr>
      </vt:variant>
      <vt:variant>
        <vt:i4>1703992</vt:i4>
      </vt:variant>
      <vt:variant>
        <vt:i4>50</vt:i4>
      </vt:variant>
      <vt:variant>
        <vt:i4>0</vt:i4>
      </vt:variant>
      <vt:variant>
        <vt:i4>5</vt:i4>
      </vt:variant>
      <vt:variant>
        <vt:lpwstr/>
      </vt:variant>
      <vt:variant>
        <vt:lpwstr>_Toc182227901</vt:lpwstr>
      </vt:variant>
      <vt:variant>
        <vt:i4>1703992</vt:i4>
      </vt:variant>
      <vt:variant>
        <vt:i4>44</vt:i4>
      </vt:variant>
      <vt:variant>
        <vt:i4>0</vt:i4>
      </vt:variant>
      <vt:variant>
        <vt:i4>5</vt:i4>
      </vt:variant>
      <vt:variant>
        <vt:lpwstr/>
      </vt:variant>
      <vt:variant>
        <vt:lpwstr>_Toc182227900</vt:lpwstr>
      </vt:variant>
      <vt:variant>
        <vt:i4>1245241</vt:i4>
      </vt:variant>
      <vt:variant>
        <vt:i4>38</vt:i4>
      </vt:variant>
      <vt:variant>
        <vt:i4>0</vt:i4>
      </vt:variant>
      <vt:variant>
        <vt:i4>5</vt:i4>
      </vt:variant>
      <vt:variant>
        <vt:lpwstr/>
      </vt:variant>
      <vt:variant>
        <vt:lpwstr>_Toc182227899</vt:lpwstr>
      </vt:variant>
      <vt:variant>
        <vt:i4>1245241</vt:i4>
      </vt:variant>
      <vt:variant>
        <vt:i4>32</vt:i4>
      </vt:variant>
      <vt:variant>
        <vt:i4>0</vt:i4>
      </vt:variant>
      <vt:variant>
        <vt:i4>5</vt:i4>
      </vt:variant>
      <vt:variant>
        <vt:lpwstr/>
      </vt:variant>
      <vt:variant>
        <vt:lpwstr>_Toc182227898</vt:lpwstr>
      </vt:variant>
      <vt:variant>
        <vt:i4>1245241</vt:i4>
      </vt:variant>
      <vt:variant>
        <vt:i4>26</vt:i4>
      </vt:variant>
      <vt:variant>
        <vt:i4>0</vt:i4>
      </vt:variant>
      <vt:variant>
        <vt:i4>5</vt:i4>
      </vt:variant>
      <vt:variant>
        <vt:lpwstr/>
      </vt:variant>
      <vt:variant>
        <vt:lpwstr>_Toc182227897</vt:lpwstr>
      </vt:variant>
      <vt:variant>
        <vt:i4>1245241</vt:i4>
      </vt:variant>
      <vt:variant>
        <vt:i4>20</vt:i4>
      </vt:variant>
      <vt:variant>
        <vt:i4>0</vt:i4>
      </vt:variant>
      <vt:variant>
        <vt:i4>5</vt:i4>
      </vt:variant>
      <vt:variant>
        <vt:lpwstr/>
      </vt:variant>
      <vt:variant>
        <vt:lpwstr>_Toc182227896</vt:lpwstr>
      </vt:variant>
      <vt:variant>
        <vt:i4>1245241</vt:i4>
      </vt:variant>
      <vt:variant>
        <vt:i4>14</vt:i4>
      </vt:variant>
      <vt:variant>
        <vt:i4>0</vt:i4>
      </vt:variant>
      <vt:variant>
        <vt:i4>5</vt:i4>
      </vt:variant>
      <vt:variant>
        <vt:lpwstr/>
      </vt:variant>
      <vt:variant>
        <vt:lpwstr>_Toc182227895</vt:lpwstr>
      </vt:variant>
      <vt:variant>
        <vt:i4>1245241</vt:i4>
      </vt:variant>
      <vt:variant>
        <vt:i4>8</vt:i4>
      </vt:variant>
      <vt:variant>
        <vt:i4>0</vt:i4>
      </vt:variant>
      <vt:variant>
        <vt:i4>5</vt:i4>
      </vt:variant>
      <vt:variant>
        <vt:lpwstr/>
      </vt:variant>
      <vt:variant>
        <vt:lpwstr>_Toc182227894</vt:lpwstr>
      </vt:variant>
      <vt:variant>
        <vt:i4>1245241</vt:i4>
      </vt:variant>
      <vt:variant>
        <vt:i4>2</vt:i4>
      </vt:variant>
      <vt:variant>
        <vt:i4>0</vt:i4>
      </vt:variant>
      <vt:variant>
        <vt:i4>5</vt:i4>
      </vt:variant>
      <vt:variant>
        <vt:lpwstr/>
      </vt:variant>
      <vt:variant>
        <vt:lpwstr>_Toc182227893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Jean-Philip Turcotte</dc:creator>
  <cp:keywords/>
  <dc:description/>
  <cp:lastModifiedBy>Josiane Guay</cp:lastModifiedBy>
  <cp:revision>228</cp:revision>
  <cp:lastPrinted>2023-09-21T15:14:00Z</cp:lastPrinted>
  <dcterms:created xsi:type="dcterms:W3CDTF">2024-04-15T18:07:00Z</dcterms:created>
  <dcterms:modified xsi:type="dcterms:W3CDTF">2024-11-20T18:04:00Z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0x01010034941E73F8BFAE4B822F30EF9EE5419D</vt:lpwstr>
  </property>
  <property fmtid="{D5CDD505-2E9C-101B-9397-08002B2CF9AE}" pid="3" name="MediaServiceImageTags">
    <vt:lpwstr/>
  </property>
  <property fmtid="{D5CDD505-2E9C-101B-9397-08002B2CF9AE}" pid="4" name="Order">
    <vt:r8>1215500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